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0957C" w14:textId="77777777" w:rsidR="004F7535" w:rsidRPr="00C068FC" w:rsidRDefault="00675254" w:rsidP="00421732">
      <w:pPr>
        <w:pStyle w:val="08ReportTitle"/>
        <w:spacing w:line="240" w:lineRule="auto"/>
      </w:pPr>
      <w:r w:rsidRPr="00C068FC">
        <w:t>Eolas do chuairteoirí</w:t>
      </w:r>
      <w:r w:rsidR="00A45E07" w:rsidRPr="00C068FC">
        <w:t>: An Bord Pleanála</w:t>
      </w:r>
      <w:r w:rsidR="00421732" w:rsidRPr="00C068FC">
        <w:t xml:space="preserve"> </w:t>
      </w:r>
    </w:p>
    <w:p w14:paraId="62237117" w14:textId="77777777" w:rsidR="00B22EA2" w:rsidRPr="00C068FC" w:rsidRDefault="00B22EA2" w:rsidP="00421732">
      <w:pPr>
        <w:pStyle w:val="08ReportTitle"/>
        <w:spacing w:line="240" w:lineRule="auto"/>
        <w:rPr>
          <w:lang w:val="ga-IE"/>
        </w:rPr>
      </w:pPr>
    </w:p>
    <w:p w14:paraId="04B65E4B" w14:textId="77777777" w:rsidR="00090CC5" w:rsidRPr="00C068FC" w:rsidRDefault="00C068FC" w:rsidP="00421732">
      <w:pPr>
        <w:pStyle w:val="08ReportTitle"/>
        <w:spacing w:line="240" w:lineRule="auto"/>
        <w:rPr>
          <w:lang w:val="ga-IE"/>
        </w:rPr>
      </w:pPr>
      <w:r w:rsidRPr="00C068FC">
        <w:rPr>
          <w:noProof/>
        </w:rPr>
        <mc:AlternateContent>
          <mc:Choice Requires="wps">
            <w:drawing>
              <wp:anchor distT="0" distB="0" distL="114300" distR="114300" simplePos="0" relativeHeight="251793920" behindDoc="0" locked="0" layoutInCell="1" allowOverlap="1" wp14:anchorId="37213CA4" wp14:editId="11203F6A">
                <wp:simplePos x="0" y="0"/>
                <wp:positionH relativeFrom="page">
                  <wp:posOffset>0</wp:posOffset>
                </wp:positionH>
                <wp:positionV relativeFrom="paragraph">
                  <wp:posOffset>300627</wp:posOffset>
                </wp:positionV>
                <wp:extent cx="7658100" cy="80924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7658100" cy="8092440"/>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8755D" w14:textId="77777777" w:rsidR="00C068FC" w:rsidRDefault="00C068FC" w:rsidP="00C06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13CA4" id="Rectangle 3" o:spid="_x0000_s1026" style="position:absolute;margin-left:0;margin-top:23.65pt;width:603pt;height:637.2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" fillcolor="#003a43 [1608]" strokecolor="#003a43 [1608]" strokeweight="1pt">
                <v:textbox>
                  <w:txbxContent>
                    <w:p w14:paraId="6A98755D" w14:textId="77777777" w:rsidR="00C068FC" w:rsidRDefault="00C068FC" w:rsidP="00C068FC">
                      <w:pPr>
                        <w:jc w:val="center"/>
                      </w:pPr>
                    </w:p>
                  </w:txbxContent>
                </v:textbox>
                <w10:wrap anchorx="page"/>
              </v:rect>
            </w:pict>
          </mc:Fallback>
        </mc:AlternateContent>
      </w:r>
    </w:p>
    <w:p w14:paraId="634C1C0A" w14:textId="77777777" w:rsidR="00090CC5" w:rsidRPr="00C068FC" w:rsidRDefault="00090CC5" w:rsidP="00421732">
      <w:pPr>
        <w:pStyle w:val="08ReportTitle"/>
        <w:spacing w:line="240" w:lineRule="auto"/>
        <w:rPr>
          <w:lang w:val="ga-IE"/>
        </w:rPr>
      </w:pPr>
    </w:p>
    <w:p w14:paraId="79DC9FB2" w14:textId="77777777" w:rsidR="00090CC5" w:rsidRPr="00C068FC" w:rsidRDefault="00090CC5" w:rsidP="00421732">
      <w:pPr>
        <w:pStyle w:val="08ReportTitle"/>
        <w:spacing w:line="240" w:lineRule="auto"/>
        <w:rPr>
          <w:lang w:val="ga-IE"/>
        </w:rPr>
      </w:pPr>
    </w:p>
    <w:p w14:paraId="1FE7575E" w14:textId="77777777" w:rsidR="00090CC5" w:rsidRPr="00C068FC" w:rsidRDefault="00090CC5" w:rsidP="00421732">
      <w:pPr>
        <w:pStyle w:val="08ReportTitle"/>
        <w:spacing w:line="240" w:lineRule="auto"/>
        <w:rPr>
          <w:lang w:val="ga-IE"/>
        </w:rPr>
      </w:pPr>
    </w:p>
    <w:p w14:paraId="090F739D" w14:textId="77777777" w:rsidR="00090CC5" w:rsidRPr="00C068FC" w:rsidRDefault="00090CC5" w:rsidP="00421732">
      <w:pPr>
        <w:pStyle w:val="08ReportTitle"/>
        <w:spacing w:line="240" w:lineRule="auto"/>
        <w:rPr>
          <w:lang w:val="ga-IE"/>
        </w:rPr>
      </w:pPr>
    </w:p>
    <w:p w14:paraId="30D305EF" w14:textId="77777777" w:rsidR="00090CC5" w:rsidRPr="00C068FC" w:rsidRDefault="00090CC5" w:rsidP="00421732">
      <w:pPr>
        <w:pStyle w:val="08ReportTitle"/>
        <w:spacing w:line="240" w:lineRule="auto"/>
        <w:rPr>
          <w:lang w:val="ga-IE"/>
        </w:rPr>
      </w:pPr>
    </w:p>
    <w:p w14:paraId="2A9768A2" w14:textId="77777777" w:rsidR="00090CC5" w:rsidRPr="00C068FC" w:rsidRDefault="00090CC5" w:rsidP="00421732">
      <w:pPr>
        <w:pStyle w:val="08ReportTitle"/>
        <w:spacing w:line="240" w:lineRule="auto"/>
        <w:rPr>
          <w:lang w:val="ga-IE"/>
        </w:rPr>
      </w:pPr>
    </w:p>
    <w:p w14:paraId="0D95DB48" w14:textId="77777777" w:rsidR="00090CC5" w:rsidRPr="00C068FC" w:rsidRDefault="00090CC5" w:rsidP="00421732">
      <w:pPr>
        <w:pStyle w:val="08ReportTitle"/>
        <w:spacing w:line="240" w:lineRule="auto"/>
        <w:rPr>
          <w:lang w:val="ga-IE"/>
        </w:rPr>
      </w:pPr>
    </w:p>
    <w:p w14:paraId="490A171F" w14:textId="77777777" w:rsidR="00090CC5" w:rsidRPr="00C068FC" w:rsidRDefault="00090CC5" w:rsidP="00421732">
      <w:pPr>
        <w:pStyle w:val="08ReportTitle"/>
        <w:spacing w:line="240" w:lineRule="auto"/>
        <w:rPr>
          <w:lang w:val="ga-IE"/>
        </w:rPr>
      </w:pPr>
    </w:p>
    <w:p w14:paraId="2325E26B" w14:textId="77777777" w:rsidR="00090CC5" w:rsidRPr="00C068FC" w:rsidRDefault="00090CC5" w:rsidP="00421732">
      <w:pPr>
        <w:pStyle w:val="08ReportTitle"/>
        <w:spacing w:line="240" w:lineRule="auto"/>
        <w:rPr>
          <w:lang w:val="ga-IE"/>
        </w:rPr>
      </w:pPr>
    </w:p>
    <w:p w14:paraId="7F6BFAC2" w14:textId="77777777" w:rsidR="00090CC5" w:rsidRPr="00C068FC" w:rsidRDefault="00090CC5" w:rsidP="00421732">
      <w:pPr>
        <w:pStyle w:val="08ReportTitle"/>
        <w:spacing w:line="240" w:lineRule="auto"/>
        <w:rPr>
          <w:lang w:val="ga-IE"/>
        </w:rPr>
      </w:pPr>
    </w:p>
    <w:p w14:paraId="6C7FE726" w14:textId="77777777" w:rsidR="00090CC5" w:rsidRPr="00C068FC" w:rsidRDefault="00090CC5" w:rsidP="00421732">
      <w:pPr>
        <w:pStyle w:val="08ReportTitle"/>
        <w:spacing w:line="240" w:lineRule="auto"/>
        <w:rPr>
          <w:lang w:val="ga-IE"/>
        </w:rPr>
      </w:pPr>
    </w:p>
    <w:p w14:paraId="01D3949F" w14:textId="77777777" w:rsidR="00090CC5" w:rsidRPr="00C068FC" w:rsidRDefault="00090CC5" w:rsidP="00421732">
      <w:pPr>
        <w:pStyle w:val="08ReportTitle"/>
        <w:spacing w:line="240" w:lineRule="auto"/>
        <w:rPr>
          <w:lang w:val="ga-IE"/>
        </w:rPr>
      </w:pPr>
    </w:p>
    <w:p w14:paraId="2CF935F6" w14:textId="77777777" w:rsidR="00090CC5" w:rsidRPr="00C068FC" w:rsidRDefault="00090CC5" w:rsidP="00421732">
      <w:pPr>
        <w:pStyle w:val="08ReportTitle"/>
        <w:spacing w:line="240" w:lineRule="auto"/>
        <w:rPr>
          <w:lang w:val="ga-IE"/>
        </w:rPr>
      </w:pPr>
    </w:p>
    <w:p w14:paraId="6F97D98F" w14:textId="77777777" w:rsidR="00090CC5" w:rsidRPr="00C068FC" w:rsidRDefault="00090CC5" w:rsidP="00421732">
      <w:pPr>
        <w:pStyle w:val="08ReportTitle"/>
        <w:spacing w:line="240" w:lineRule="auto"/>
        <w:rPr>
          <w:lang w:val="ga-IE"/>
        </w:rPr>
      </w:pPr>
    </w:p>
    <w:p w14:paraId="2F8246D3" w14:textId="77777777" w:rsidR="00090CC5" w:rsidRPr="00C068FC" w:rsidRDefault="00090CC5" w:rsidP="00421732">
      <w:pPr>
        <w:pStyle w:val="08ReportTitle"/>
        <w:spacing w:line="240" w:lineRule="auto"/>
        <w:rPr>
          <w:lang w:val="ga-IE"/>
        </w:rPr>
      </w:pPr>
    </w:p>
    <w:p w14:paraId="33E3DA81" w14:textId="77777777" w:rsidR="00090CC5" w:rsidRPr="00C068FC" w:rsidRDefault="00090CC5" w:rsidP="00421732">
      <w:pPr>
        <w:pStyle w:val="08ReportTitle"/>
        <w:spacing w:line="240" w:lineRule="auto"/>
        <w:rPr>
          <w:lang w:val="ga-IE"/>
        </w:rPr>
      </w:pPr>
    </w:p>
    <w:p w14:paraId="47425623" w14:textId="77777777" w:rsidR="00090CC5" w:rsidRPr="00C068FC" w:rsidRDefault="00090CC5" w:rsidP="00421732">
      <w:pPr>
        <w:pStyle w:val="08ReportTitle"/>
        <w:spacing w:line="240" w:lineRule="auto"/>
        <w:rPr>
          <w:lang w:val="ga-IE"/>
        </w:rPr>
      </w:pPr>
    </w:p>
    <w:p w14:paraId="56EF5D4C" w14:textId="77777777" w:rsidR="00090CC5" w:rsidRPr="00C068FC" w:rsidRDefault="00090CC5" w:rsidP="00421732">
      <w:pPr>
        <w:pStyle w:val="08ReportTitle"/>
        <w:spacing w:line="240" w:lineRule="auto"/>
        <w:rPr>
          <w:lang w:val="ga-IE"/>
        </w:rPr>
      </w:pPr>
    </w:p>
    <w:p w14:paraId="37DB0B9F" w14:textId="77777777" w:rsidR="00090CC5" w:rsidRPr="00C068FC" w:rsidRDefault="00090CC5" w:rsidP="00421732">
      <w:pPr>
        <w:pStyle w:val="08ReportTitle"/>
        <w:spacing w:line="240" w:lineRule="auto"/>
        <w:rPr>
          <w:lang w:val="ga-IE"/>
        </w:rPr>
      </w:pPr>
    </w:p>
    <w:p w14:paraId="69599286" w14:textId="77777777" w:rsidR="00090CC5" w:rsidRPr="00C068FC" w:rsidRDefault="00090CC5" w:rsidP="00421732">
      <w:pPr>
        <w:pStyle w:val="08ReportTitle"/>
        <w:spacing w:line="240" w:lineRule="auto"/>
        <w:rPr>
          <w:lang w:val="ga-IE"/>
        </w:rPr>
      </w:pPr>
    </w:p>
    <w:p w14:paraId="2C570EA0" w14:textId="77777777" w:rsidR="00090CC5" w:rsidRPr="00C068FC" w:rsidRDefault="00090CC5" w:rsidP="00421732">
      <w:pPr>
        <w:pStyle w:val="08ReportTitle"/>
        <w:spacing w:line="240" w:lineRule="auto"/>
        <w:rPr>
          <w:lang w:val="ga-IE"/>
        </w:rPr>
      </w:pPr>
    </w:p>
    <w:p w14:paraId="22D8D1D7" w14:textId="77777777" w:rsidR="00090CC5" w:rsidRPr="00C068FC" w:rsidRDefault="00090CC5" w:rsidP="00421732">
      <w:pPr>
        <w:pStyle w:val="08ReportTitle"/>
        <w:spacing w:line="240" w:lineRule="auto"/>
        <w:rPr>
          <w:lang w:val="ga-IE"/>
        </w:rPr>
      </w:pPr>
    </w:p>
    <w:p w14:paraId="72F6E40B" w14:textId="77777777" w:rsidR="00090CC5" w:rsidRPr="00C068FC" w:rsidRDefault="00090CC5" w:rsidP="00421732">
      <w:pPr>
        <w:pStyle w:val="08ReportTitle"/>
        <w:spacing w:line="240" w:lineRule="auto"/>
        <w:rPr>
          <w:lang w:val="ga-IE"/>
        </w:rPr>
      </w:pPr>
    </w:p>
    <w:p w14:paraId="04976A05" w14:textId="77777777" w:rsidR="00090CC5" w:rsidRPr="00C068FC" w:rsidRDefault="00090CC5" w:rsidP="00421732">
      <w:pPr>
        <w:pStyle w:val="08ReportTitle"/>
        <w:spacing w:line="240" w:lineRule="auto"/>
        <w:rPr>
          <w:lang w:val="ga-IE"/>
        </w:rPr>
      </w:pPr>
    </w:p>
    <w:p w14:paraId="3FCAE435" w14:textId="77777777" w:rsidR="00090CC5" w:rsidRPr="00C068FC" w:rsidRDefault="00090CC5" w:rsidP="00421732">
      <w:pPr>
        <w:pStyle w:val="08ReportTitle"/>
        <w:spacing w:line="240" w:lineRule="auto"/>
        <w:rPr>
          <w:lang w:val="ga-IE"/>
        </w:rPr>
      </w:pPr>
    </w:p>
    <w:p w14:paraId="65A1AD67" w14:textId="77777777" w:rsidR="00090CC5" w:rsidRPr="00C068FC" w:rsidRDefault="00090CC5" w:rsidP="00421732">
      <w:pPr>
        <w:pStyle w:val="08ReportTitle"/>
        <w:spacing w:line="240" w:lineRule="auto"/>
        <w:rPr>
          <w:lang w:val="ga-IE"/>
        </w:rPr>
      </w:pPr>
    </w:p>
    <w:p w14:paraId="068634B1" w14:textId="77777777" w:rsidR="00090CC5" w:rsidRPr="00C068FC" w:rsidRDefault="00090CC5" w:rsidP="00421732">
      <w:pPr>
        <w:pStyle w:val="08ReportTitle"/>
        <w:spacing w:line="240" w:lineRule="auto"/>
        <w:rPr>
          <w:lang w:val="ga-IE"/>
        </w:rPr>
      </w:pPr>
    </w:p>
    <w:p w14:paraId="65A02FD5" w14:textId="77777777" w:rsidR="00090CC5" w:rsidRPr="00C068FC" w:rsidRDefault="00090CC5" w:rsidP="00421732">
      <w:pPr>
        <w:pStyle w:val="08ReportTitle"/>
        <w:spacing w:line="240" w:lineRule="auto"/>
        <w:rPr>
          <w:lang w:val="ga-IE"/>
        </w:rPr>
      </w:pPr>
    </w:p>
    <w:sdt>
      <w:sdtPr>
        <w:rPr>
          <w:rFonts w:asciiTheme="minorHAnsi" w:eastAsiaTheme="minorHAnsi" w:hAnsiTheme="minorHAnsi" w:cstheme="minorBidi"/>
          <w:color w:val="auto"/>
          <w:sz w:val="22"/>
          <w:szCs w:val="22"/>
          <w:lang w:val="en-IE"/>
        </w:rPr>
        <w:id w:val="-799989380"/>
        <w:docPartObj>
          <w:docPartGallery w:val="Table of Contents"/>
          <w:docPartUnique/>
        </w:docPartObj>
      </w:sdtPr>
      <w:sdtEndPr>
        <w:rPr>
          <w:b/>
          <w:bCs/>
          <w:noProof/>
        </w:rPr>
      </w:sdtEndPr>
      <w:sdtContent>
        <w:p w14:paraId="4D57EDCC" w14:textId="77777777" w:rsidR="00B22EA2" w:rsidRPr="00C068FC" w:rsidRDefault="00B22EA2">
          <w:pPr>
            <w:pStyle w:val="TOCHeading"/>
            <w:rPr>
              <w:b/>
              <w:color w:val="auto"/>
              <w:sz w:val="28"/>
            </w:rPr>
          </w:pPr>
          <w:r w:rsidRPr="00C068FC">
            <w:rPr>
              <w:b/>
              <w:color w:val="auto"/>
              <w:sz w:val="28"/>
            </w:rPr>
            <w:t>C</w:t>
          </w:r>
          <w:r w:rsidR="00675254" w:rsidRPr="00C068FC">
            <w:rPr>
              <w:b/>
              <w:color w:val="auto"/>
              <w:sz w:val="28"/>
            </w:rPr>
            <w:t>lár Ábh</w:t>
          </w:r>
          <w:r w:rsidR="00CD68DF" w:rsidRPr="00C068FC">
            <w:rPr>
              <w:b/>
              <w:color w:val="auto"/>
              <w:sz w:val="28"/>
              <w:lang w:val="ga-IE"/>
            </w:rPr>
            <w:t>a</w:t>
          </w:r>
          <w:r w:rsidR="00675254" w:rsidRPr="00C068FC">
            <w:rPr>
              <w:b/>
              <w:color w:val="auto"/>
              <w:sz w:val="28"/>
            </w:rPr>
            <w:t>ir</w:t>
          </w:r>
        </w:p>
        <w:p w14:paraId="414A88C5" w14:textId="77777777" w:rsidR="00090CC5" w:rsidRPr="00E55874" w:rsidRDefault="00090CC5">
          <w:pPr>
            <w:pStyle w:val="TOC1"/>
            <w:tabs>
              <w:tab w:val="right" w:leader="dot" w:pos="9016"/>
            </w:tabs>
            <w:rPr>
              <w:sz w:val="28"/>
              <w:lang w:val="ga-IE"/>
            </w:rPr>
          </w:pPr>
        </w:p>
        <w:p w14:paraId="636DC95A" w14:textId="6EEBD94A" w:rsidR="00E55874" w:rsidRPr="00E55874" w:rsidRDefault="00B22EA2">
          <w:pPr>
            <w:pStyle w:val="TOC1"/>
            <w:tabs>
              <w:tab w:val="right" w:leader="dot" w:pos="9016"/>
            </w:tabs>
            <w:rPr>
              <w:rFonts w:eastAsiaTheme="minorEastAsia"/>
              <w:noProof/>
              <w:sz w:val="24"/>
              <w:lang w:eastAsia="en-IE"/>
            </w:rPr>
          </w:pPr>
          <w:r w:rsidRPr="00E55874">
            <w:rPr>
              <w:sz w:val="28"/>
              <w:szCs w:val="24"/>
            </w:rPr>
            <w:fldChar w:fldCharType="begin"/>
          </w:r>
          <w:r w:rsidRPr="00E55874">
            <w:rPr>
              <w:sz w:val="28"/>
              <w:szCs w:val="24"/>
            </w:rPr>
            <w:instrText xml:space="preserve"> TOC \o "1-3" \h \z \u </w:instrText>
          </w:r>
          <w:r w:rsidRPr="00E55874">
            <w:rPr>
              <w:sz w:val="28"/>
              <w:szCs w:val="24"/>
            </w:rPr>
            <w:fldChar w:fldCharType="separate"/>
          </w:r>
          <w:hyperlink w:anchor="_Toc37771568" w:history="1">
            <w:r w:rsidR="00E55874" w:rsidRPr="00E55874">
              <w:rPr>
                <w:rStyle w:val="Hyperlink"/>
                <w:noProof/>
                <w:sz w:val="24"/>
              </w:rPr>
              <w:t>Réamhrá</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_Toc37771568 \h </w:instrText>
            </w:r>
            <w:r w:rsidR="00E55874" w:rsidRPr="00E55874">
              <w:rPr>
                <w:noProof/>
                <w:webHidden/>
                <w:sz w:val="24"/>
              </w:rPr>
            </w:r>
            <w:r w:rsidR="00E55874" w:rsidRPr="00E55874">
              <w:rPr>
                <w:noProof/>
                <w:webHidden/>
                <w:sz w:val="24"/>
              </w:rPr>
              <w:fldChar w:fldCharType="separate"/>
            </w:r>
            <w:r w:rsidR="0003560A">
              <w:rPr>
                <w:noProof/>
                <w:webHidden/>
                <w:sz w:val="24"/>
              </w:rPr>
              <w:t>3</w:t>
            </w:r>
            <w:r w:rsidR="00E55874" w:rsidRPr="00E55874">
              <w:rPr>
                <w:noProof/>
                <w:webHidden/>
                <w:sz w:val="24"/>
              </w:rPr>
              <w:fldChar w:fldCharType="end"/>
            </w:r>
          </w:hyperlink>
        </w:p>
        <w:p w14:paraId="05D26F18" w14:textId="236BFC04" w:rsidR="00E55874" w:rsidRPr="00E55874" w:rsidRDefault="0003560A">
          <w:pPr>
            <w:pStyle w:val="TOC1"/>
            <w:tabs>
              <w:tab w:val="right" w:leader="dot" w:pos="9016"/>
            </w:tabs>
            <w:rPr>
              <w:rFonts w:eastAsiaTheme="minorEastAsia"/>
              <w:noProof/>
              <w:sz w:val="24"/>
              <w:lang w:eastAsia="en-IE"/>
            </w:rPr>
          </w:pPr>
          <w:hyperlink w:anchor="_Toc37771569" w:history="1">
            <w:r w:rsidR="00E55874" w:rsidRPr="00E55874">
              <w:rPr>
                <w:rStyle w:val="Hyperlink"/>
                <w:noProof/>
                <w:sz w:val="24"/>
              </w:rPr>
              <w:t>Rochtain</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_Toc37771569 \h </w:instrText>
            </w:r>
            <w:r w:rsidR="00E55874" w:rsidRPr="00E55874">
              <w:rPr>
                <w:noProof/>
                <w:webHidden/>
                <w:sz w:val="24"/>
              </w:rPr>
            </w:r>
            <w:r w:rsidR="00E55874" w:rsidRPr="00E55874">
              <w:rPr>
                <w:noProof/>
                <w:webHidden/>
                <w:sz w:val="24"/>
              </w:rPr>
              <w:fldChar w:fldCharType="separate"/>
            </w:r>
            <w:r>
              <w:rPr>
                <w:noProof/>
                <w:webHidden/>
                <w:sz w:val="24"/>
              </w:rPr>
              <w:t>3</w:t>
            </w:r>
            <w:r w:rsidR="00E55874" w:rsidRPr="00E55874">
              <w:rPr>
                <w:noProof/>
                <w:webHidden/>
                <w:sz w:val="24"/>
              </w:rPr>
              <w:fldChar w:fldCharType="end"/>
            </w:r>
          </w:hyperlink>
        </w:p>
        <w:p w14:paraId="74FCA6AF" w14:textId="7627885C" w:rsidR="00E55874" w:rsidRPr="00E55874" w:rsidRDefault="0003560A">
          <w:pPr>
            <w:pStyle w:val="TOC1"/>
            <w:tabs>
              <w:tab w:val="right" w:leader="dot" w:pos="9016"/>
            </w:tabs>
            <w:rPr>
              <w:rFonts w:eastAsiaTheme="minorEastAsia"/>
              <w:noProof/>
              <w:sz w:val="24"/>
              <w:lang w:eastAsia="en-IE"/>
            </w:rPr>
          </w:pPr>
          <w:hyperlink w:anchor="_Toc37771570" w:history="1">
            <w:r w:rsidR="00E55874" w:rsidRPr="00E55874">
              <w:rPr>
                <w:rStyle w:val="Hyperlink"/>
                <w:noProof/>
                <w:sz w:val="24"/>
                <w:lang w:val="ga-IE"/>
              </w:rPr>
              <w:t>Cá bhfuilimid</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_Toc37771570 \h </w:instrText>
            </w:r>
            <w:r w:rsidR="00E55874" w:rsidRPr="00E55874">
              <w:rPr>
                <w:noProof/>
                <w:webHidden/>
                <w:sz w:val="24"/>
              </w:rPr>
            </w:r>
            <w:r w:rsidR="00E55874" w:rsidRPr="00E55874">
              <w:rPr>
                <w:noProof/>
                <w:webHidden/>
                <w:sz w:val="24"/>
              </w:rPr>
              <w:fldChar w:fldCharType="separate"/>
            </w:r>
            <w:r>
              <w:rPr>
                <w:noProof/>
                <w:webHidden/>
                <w:sz w:val="24"/>
              </w:rPr>
              <w:t>3</w:t>
            </w:r>
            <w:r w:rsidR="00E55874" w:rsidRPr="00E55874">
              <w:rPr>
                <w:noProof/>
                <w:webHidden/>
                <w:sz w:val="24"/>
              </w:rPr>
              <w:fldChar w:fldCharType="end"/>
            </w:r>
          </w:hyperlink>
        </w:p>
        <w:p w14:paraId="1B9385E8" w14:textId="5B60F63D" w:rsidR="00E55874" w:rsidRPr="00E55874" w:rsidRDefault="0003560A">
          <w:pPr>
            <w:pStyle w:val="TOC1"/>
            <w:tabs>
              <w:tab w:val="right" w:leader="dot" w:pos="9016"/>
            </w:tabs>
            <w:rPr>
              <w:rFonts w:eastAsiaTheme="minorEastAsia"/>
              <w:noProof/>
              <w:sz w:val="24"/>
              <w:lang w:eastAsia="en-IE"/>
            </w:rPr>
          </w:pPr>
          <w:hyperlink w:anchor="_Toc37771571" w:history="1">
            <w:r w:rsidR="00E55874" w:rsidRPr="00E55874">
              <w:rPr>
                <w:rStyle w:val="Hyperlink"/>
                <w:noProof/>
                <w:sz w:val="24"/>
              </w:rPr>
              <w:t>Uaireanta oscailte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_Toc37771571 \h </w:instrText>
            </w:r>
            <w:r w:rsidR="00E55874" w:rsidRPr="00E55874">
              <w:rPr>
                <w:noProof/>
                <w:webHidden/>
                <w:sz w:val="24"/>
              </w:rPr>
            </w:r>
            <w:r w:rsidR="00E55874" w:rsidRPr="00E55874">
              <w:rPr>
                <w:noProof/>
                <w:webHidden/>
                <w:sz w:val="24"/>
              </w:rPr>
              <w:fldChar w:fldCharType="separate"/>
            </w:r>
            <w:r>
              <w:rPr>
                <w:noProof/>
                <w:webHidden/>
                <w:sz w:val="24"/>
              </w:rPr>
              <w:t>4</w:t>
            </w:r>
            <w:r w:rsidR="00E55874" w:rsidRPr="00E55874">
              <w:rPr>
                <w:noProof/>
                <w:webHidden/>
                <w:sz w:val="24"/>
              </w:rPr>
              <w:fldChar w:fldCharType="end"/>
            </w:r>
          </w:hyperlink>
        </w:p>
        <w:p w14:paraId="0584D25A" w14:textId="15F00CFE" w:rsidR="00E55874" w:rsidRPr="00E55874" w:rsidRDefault="0003560A">
          <w:pPr>
            <w:pStyle w:val="TOC1"/>
            <w:tabs>
              <w:tab w:val="right" w:leader="dot" w:pos="9016"/>
            </w:tabs>
            <w:rPr>
              <w:rFonts w:eastAsiaTheme="minorEastAsia"/>
              <w:noProof/>
              <w:sz w:val="24"/>
              <w:lang w:eastAsia="en-IE"/>
            </w:rPr>
          </w:pPr>
          <w:hyperlink w:anchor="_Toc37771572" w:history="1">
            <w:r w:rsidR="00E55874" w:rsidRPr="00E55874">
              <w:rPr>
                <w:rStyle w:val="Hyperlink"/>
                <w:noProof/>
                <w:sz w:val="24"/>
              </w:rPr>
              <w:t>Ag taistil chun na hoifige</w:t>
            </w:r>
            <w:r w:rsidR="00E55874" w:rsidRPr="00E55874">
              <w:rPr>
                <w:rStyle w:val="Hyperlink"/>
                <w:noProof/>
                <w:sz w:val="24"/>
                <w:lang w:val="ga-IE"/>
              </w:rPr>
              <w:t xml:space="preserve"> seo</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_Toc37771572 \h </w:instrText>
            </w:r>
            <w:r w:rsidR="00E55874" w:rsidRPr="00E55874">
              <w:rPr>
                <w:noProof/>
                <w:webHidden/>
                <w:sz w:val="24"/>
              </w:rPr>
            </w:r>
            <w:r w:rsidR="00E55874" w:rsidRPr="00E55874">
              <w:rPr>
                <w:noProof/>
                <w:webHidden/>
                <w:sz w:val="24"/>
              </w:rPr>
              <w:fldChar w:fldCharType="separate"/>
            </w:r>
            <w:r>
              <w:rPr>
                <w:noProof/>
                <w:webHidden/>
                <w:sz w:val="24"/>
              </w:rPr>
              <w:t>5</w:t>
            </w:r>
            <w:r w:rsidR="00E55874" w:rsidRPr="00E55874">
              <w:rPr>
                <w:noProof/>
                <w:webHidden/>
                <w:sz w:val="24"/>
              </w:rPr>
              <w:fldChar w:fldCharType="end"/>
            </w:r>
          </w:hyperlink>
        </w:p>
        <w:p w14:paraId="53867B98" w14:textId="6CA271C1" w:rsidR="00E55874" w:rsidRPr="00E55874" w:rsidRDefault="0003560A">
          <w:pPr>
            <w:pStyle w:val="TOC1"/>
            <w:tabs>
              <w:tab w:val="right" w:leader="dot" w:pos="9016"/>
            </w:tabs>
            <w:rPr>
              <w:rFonts w:eastAsiaTheme="minorEastAsia"/>
              <w:noProof/>
              <w:sz w:val="24"/>
              <w:lang w:eastAsia="en-IE"/>
            </w:rPr>
          </w:pPr>
          <w:hyperlink w:anchor="_Toc37771573" w:history="1">
            <w:r w:rsidR="00E55874" w:rsidRPr="00E55874">
              <w:rPr>
                <w:rStyle w:val="Hyperlink"/>
                <w:noProof/>
                <w:sz w:val="24"/>
              </w:rPr>
              <w:t>Nuair a shroicheann tú an oifig</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_Toc37771573 \h </w:instrText>
            </w:r>
            <w:r w:rsidR="00E55874" w:rsidRPr="00E55874">
              <w:rPr>
                <w:noProof/>
                <w:webHidden/>
                <w:sz w:val="24"/>
              </w:rPr>
            </w:r>
            <w:r w:rsidR="00E55874" w:rsidRPr="00E55874">
              <w:rPr>
                <w:noProof/>
                <w:webHidden/>
                <w:sz w:val="24"/>
              </w:rPr>
              <w:fldChar w:fldCharType="separate"/>
            </w:r>
            <w:r>
              <w:rPr>
                <w:noProof/>
                <w:webHidden/>
                <w:sz w:val="24"/>
              </w:rPr>
              <w:t>10</w:t>
            </w:r>
            <w:r w:rsidR="00E55874" w:rsidRPr="00E55874">
              <w:rPr>
                <w:noProof/>
                <w:webHidden/>
                <w:sz w:val="24"/>
              </w:rPr>
              <w:fldChar w:fldCharType="end"/>
            </w:r>
          </w:hyperlink>
        </w:p>
        <w:p w14:paraId="69405932" w14:textId="391FD7F0" w:rsidR="00E55874" w:rsidRPr="00E55874" w:rsidRDefault="0003560A">
          <w:pPr>
            <w:pStyle w:val="TOC1"/>
            <w:tabs>
              <w:tab w:val="right" w:leader="dot" w:pos="9016"/>
            </w:tabs>
            <w:rPr>
              <w:rFonts w:eastAsiaTheme="minorEastAsia"/>
              <w:noProof/>
              <w:sz w:val="24"/>
              <w:lang w:eastAsia="en-IE"/>
            </w:rPr>
          </w:pPr>
          <w:hyperlink w:anchor="_Toc37771574" w:history="1">
            <w:r w:rsidR="00E55874" w:rsidRPr="00E55874">
              <w:rPr>
                <w:rStyle w:val="Hyperlink"/>
                <w:noProof/>
                <w:sz w:val="24"/>
              </w:rPr>
              <w:t xml:space="preserve">Leagan amach </w:t>
            </w:r>
            <w:r w:rsidR="00E55874" w:rsidRPr="00E55874">
              <w:rPr>
                <w:rStyle w:val="Hyperlink"/>
                <w:noProof/>
                <w:sz w:val="24"/>
                <w:lang w:val="ga-IE"/>
              </w:rPr>
              <w:t>na láithreach f</w:t>
            </w:r>
            <w:r w:rsidR="00E55874" w:rsidRPr="00E55874">
              <w:rPr>
                <w:rStyle w:val="Hyperlink"/>
                <w:noProof/>
                <w:sz w:val="24"/>
              </w:rPr>
              <w:t>áiltithe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_Toc37771574 \h </w:instrText>
            </w:r>
            <w:r w:rsidR="00E55874" w:rsidRPr="00E55874">
              <w:rPr>
                <w:noProof/>
                <w:webHidden/>
                <w:sz w:val="24"/>
              </w:rPr>
            </w:r>
            <w:r w:rsidR="00E55874" w:rsidRPr="00E55874">
              <w:rPr>
                <w:noProof/>
                <w:webHidden/>
                <w:sz w:val="24"/>
              </w:rPr>
              <w:fldChar w:fldCharType="separate"/>
            </w:r>
            <w:r>
              <w:rPr>
                <w:noProof/>
                <w:webHidden/>
                <w:sz w:val="24"/>
              </w:rPr>
              <w:t>12</w:t>
            </w:r>
            <w:r w:rsidR="00E55874" w:rsidRPr="00E55874">
              <w:rPr>
                <w:noProof/>
                <w:webHidden/>
                <w:sz w:val="24"/>
              </w:rPr>
              <w:fldChar w:fldCharType="end"/>
            </w:r>
          </w:hyperlink>
        </w:p>
        <w:p w14:paraId="64AAD157" w14:textId="7C90DC7C" w:rsidR="00E55874" w:rsidRPr="00E55874" w:rsidRDefault="0003560A">
          <w:pPr>
            <w:pStyle w:val="TOC1"/>
            <w:tabs>
              <w:tab w:val="right" w:leader="dot" w:pos="9016"/>
            </w:tabs>
            <w:rPr>
              <w:rFonts w:eastAsiaTheme="minorEastAsia"/>
              <w:noProof/>
              <w:sz w:val="24"/>
              <w:lang w:eastAsia="en-IE"/>
            </w:rPr>
          </w:pPr>
          <w:hyperlink w:anchor="_Toc37771575" w:history="1">
            <w:r w:rsidR="00E55874" w:rsidRPr="00E55874">
              <w:rPr>
                <w:rStyle w:val="Hyperlink"/>
                <w:noProof/>
                <w:sz w:val="24"/>
              </w:rPr>
              <w:t>Áit chiúin</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_Toc37771575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14:paraId="082DF251" w14:textId="06B44A02" w:rsidR="00E55874" w:rsidRPr="00E55874" w:rsidRDefault="0003560A">
          <w:pPr>
            <w:pStyle w:val="TOC1"/>
            <w:tabs>
              <w:tab w:val="right" w:leader="dot" w:pos="9016"/>
            </w:tabs>
            <w:rPr>
              <w:rFonts w:eastAsiaTheme="minorEastAsia"/>
              <w:noProof/>
              <w:sz w:val="24"/>
              <w:lang w:eastAsia="en-IE"/>
            </w:rPr>
          </w:pPr>
          <w:hyperlink w:anchor="_Toc37771576" w:history="1">
            <w:r w:rsidR="00E55874" w:rsidRPr="00E55874">
              <w:rPr>
                <w:rStyle w:val="Hyperlink"/>
                <w:noProof/>
                <w:sz w:val="24"/>
              </w:rPr>
              <w:t>Soilsiú</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_Toc37771576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14:paraId="65B5BCA1" w14:textId="70C15947" w:rsidR="00E55874" w:rsidRPr="00E55874" w:rsidRDefault="0003560A">
          <w:pPr>
            <w:pStyle w:val="TOC1"/>
            <w:tabs>
              <w:tab w:val="right" w:leader="dot" w:pos="9016"/>
            </w:tabs>
            <w:rPr>
              <w:rFonts w:eastAsiaTheme="minorEastAsia"/>
              <w:noProof/>
              <w:sz w:val="24"/>
              <w:lang w:eastAsia="en-IE"/>
            </w:rPr>
          </w:pPr>
          <w:hyperlink w:anchor="_Toc37771577" w:history="1">
            <w:r w:rsidR="00E55874" w:rsidRPr="00E55874">
              <w:rPr>
                <w:rStyle w:val="Hyperlink"/>
                <w:noProof/>
                <w:sz w:val="24"/>
              </w:rPr>
              <w:t>TCI</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_Toc37771577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14:paraId="081256F7" w14:textId="1E26B25C" w:rsidR="00E55874" w:rsidRPr="00E55874" w:rsidRDefault="0003560A">
          <w:pPr>
            <w:pStyle w:val="TOC1"/>
            <w:tabs>
              <w:tab w:val="right" w:leader="dot" w:pos="9016"/>
            </w:tabs>
            <w:rPr>
              <w:rFonts w:eastAsiaTheme="minorEastAsia"/>
              <w:noProof/>
              <w:sz w:val="24"/>
              <w:lang w:eastAsia="en-IE"/>
            </w:rPr>
          </w:pPr>
          <w:hyperlink w:anchor="_Toc37771578" w:history="1">
            <w:r w:rsidR="00E55874" w:rsidRPr="00E55874">
              <w:rPr>
                <w:rStyle w:val="Hyperlink"/>
                <w:noProof/>
                <w:sz w:val="24"/>
              </w:rPr>
              <w:t>Teanga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_Toc37771578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14:paraId="429EF97A" w14:textId="713B121B" w:rsidR="00E55874" w:rsidRPr="00E55874" w:rsidRDefault="0003560A">
          <w:pPr>
            <w:pStyle w:val="TOC1"/>
            <w:tabs>
              <w:tab w:val="right" w:leader="dot" w:pos="9016"/>
            </w:tabs>
            <w:rPr>
              <w:rFonts w:eastAsiaTheme="minorEastAsia"/>
              <w:noProof/>
              <w:sz w:val="24"/>
              <w:lang w:eastAsia="en-IE"/>
            </w:rPr>
          </w:pPr>
          <w:hyperlink w:anchor="_Toc37771579" w:history="1">
            <w:r w:rsidR="00E55874" w:rsidRPr="00E55874">
              <w:rPr>
                <w:rStyle w:val="Hyperlink"/>
                <w:noProof/>
                <w:sz w:val="24"/>
              </w:rPr>
              <w:t>Leithris Inrochtana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_Toc37771579 \h </w:instrText>
            </w:r>
            <w:r w:rsidR="00E55874" w:rsidRPr="00E55874">
              <w:rPr>
                <w:noProof/>
                <w:webHidden/>
                <w:sz w:val="24"/>
              </w:rPr>
            </w:r>
            <w:r w:rsidR="00E55874" w:rsidRPr="00E55874">
              <w:rPr>
                <w:noProof/>
                <w:webHidden/>
                <w:sz w:val="24"/>
              </w:rPr>
              <w:fldChar w:fldCharType="separate"/>
            </w:r>
            <w:r>
              <w:rPr>
                <w:noProof/>
                <w:webHidden/>
                <w:sz w:val="24"/>
              </w:rPr>
              <w:t>15</w:t>
            </w:r>
            <w:r w:rsidR="00E55874" w:rsidRPr="00E55874">
              <w:rPr>
                <w:noProof/>
                <w:webHidden/>
                <w:sz w:val="24"/>
              </w:rPr>
              <w:fldChar w:fldCharType="end"/>
            </w:r>
          </w:hyperlink>
        </w:p>
        <w:p w14:paraId="67D59C8D" w14:textId="6A9A9849" w:rsidR="00E55874" w:rsidRPr="00E55874" w:rsidRDefault="0003560A">
          <w:pPr>
            <w:pStyle w:val="TOC1"/>
            <w:tabs>
              <w:tab w:val="right" w:leader="dot" w:pos="9016"/>
            </w:tabs>
            <w:rPr>
              <w:rFonts w:eastAsiaTheme="minorEastAsia"/>
              <w:noProof/>
              <w:sz w:val="24"/>
              <w:lang w:eastAsia="en-IE"/>
            </w:rPr>
          </w:pPr>
          <w:hyperlink w:anchor="_Toc37771580" w:history="1">
            <w:r w:rsidR="00E55874" w:rsidRPr="00E55874">
              <w:rPr>
                <w:rStyle w:val="Hyperlink"/>
                <w:noProof/>
                <w:sz w:val="24"/>
                <w:lang w:val="ga-IE"/>
              </w:rPr>
              <w:t>Áit chun clúidín naíonáin a athrú</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_Toc37771580 \h </w:instrText>
            </w:r>
            <w:r w:rsidR="00E55874" w:rsidRPr="00E55874">
              <w:rPr>
                <w:noProof/>
                <w:webHidden/>
                <w:sz w:val="24"/>
              </w:rPr>
            </w:r>
            <w:r w:rsidR="00E55874" w:rsidRPr="00E55874">
              <w:rPr>
                <w:noProof/>
                <w:webHidden/>
                <w:sz w:val="24"/>
              </w:rPr>
              <w:fldChar w:fldCharType="separate"/>
            </w:r>
            <w:r>
              <w:rPr>
                <w:noProof/>
                <w:webHidden/>
                <w:sz w:val="24"/>
              </w:rPr>
              <w:t>15</w:t>
            </w:r>
            <w:r w:rsidR="00E55874" w:rsidRPr="00E55874">
              <w:rPr>
                <w:noProof/>
                <w:webHidden/>
                <w:sz w:val="24"/>
              </w:rPr>
              <w:fldChar w:fldCharType="end"/>
            </w:r>
          </w:hyperlink>
        </w:p>
        <w:p w14:paraId="08E3C842" w14:textId="39FAF916" w:rsidR="00E55874" w:rsidRPr="00E55874" w:rsidRDefault="0003560A">
          <w:pPr>
            <w:pStyle w:val="TOC1"/>
            <w:tabs>
              <w:tab w:val="right" w:leader="dot" w:pos="9016"/>
            </w:tabs>
            <w:rPr>
              <w:rFonts w:eastAsiaTheme="minorEastAsia"/>
              <w:noProof/>
              <w:sz w:val="24"/>
              <w:lang w:eastAsia="en-IE"/>
            </w:rPr>
          </w:pPr>
          <w:hyperlink w:anchor="_Toc37771581" w:history="1">
            <w:r w:rsidR="00E55874" w:rsidRPr="00E55874">
              <w:rPr>
                <w:rStyle w:val="Hyperlink"/>
                <w:noProof/>
                <w:sz w:val="24"/>
                <w:lang w:val="ga-IE"/>
              </w:rPr>
              <w:t>Deasc Fáilte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_Toc37771581 \h </w:instrText>
            </w:r>
            <w:r w:rsidR="00E55874" w:rsidRPr="00E55874">
              <w:rPr>
                <w:noProof/>
                <w:webHidden/>
                <w:sz w:val="24"/>
              </w:rPr>
            </w:r>
            <w:r w:rsidR="00E55874" w:rsidRPr="00E55874">
              <w:rPr>
                <w:noProof/>
                <w:webHidden/>
                <w:sz w:val="24"/>
              </w:rPr>
              <w:fldChar w:fldCharType="separate"/>
            </w:r>
            <w:r>
              <w:rPr>
                <w:noProof/>
                <w:webHidden/>
                <w:sz w:val="24"/>
              </w:rPr>
              <w:t>16</w:t>
            </w:r>
            <w:r w:rsidR="00E55874" w:rsidRPr="00E55874">
              <w:rPr>
                <w:noProof/>
                <w:webHidden/>
                <w:sz w:val="24"/>
              </w:rPr>
              <w:fldChar w:fldCharType="end"/>
            </w:r>
          </w:hyperlink>
        </w:p>
        <w:p w14:paraId="25864932" w14:textId="6C3131A3" w:rsidR="00E55874" w:rsidRPr="00E55874" w:rsidRDefault="0003560A">
          <w:pPr>
            <w:pStyle w:val="TOC1"/>
            <w:tabs>
              <w:tab w:val="right" w:leader="dot" w:pos="9016"/>
            </w:tabs>
            <w:rPr>
              <w:rFonts w:eastAsiaTheme="minorEastAsia"/>
              <w:noProof/>
              <w:sz w:val="24"/>
              <w:lang w:eastAsia="en-IE"/>
            </w:rPr>
          </w:pPr>
          <w:hyperlink w:anchor="_Toc37771582" w:history="1">
            <w:r w:rsidR="00E55874" w:rsidRPr="00E55874">
              <w:rPr>
                <w:rStyle w:val="Hyperlink"/>
                <w:noProof/>
                <w:sz w:val="24"/>
                <w:lang w:val="ga-IE"/>
              </w:rPr>
              <w:t>An láthair fáiltithe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_Toc37771582 \h </w:instrText>
            </w:r>
            <w:r w:rsidR="00E55874" w:rsidRPr="00E55874">
              <w:rPr>
                <w:noProof/>
                <w:webHidden/>
                <w:sz w:val="24"/>
              </w:rPr>
            </w:r>
            <w:r w:rsidR="00E55874" w:rsidRPr="00E55874">
              <w:rPr>
                <w:noProof/>
                <w:webHidden/>
                <w:sz w:val="24"/>
              </w:rPr>
              <w:fldChar w:fldCharType="separate"/>
            </w:r>
            <w:r>
              <w:rPr>
                <w:noProof/>
                <w:webHidden/>
                <w:sz w:val="24"/>
              </w:rPr>
              <w:t>17</w:t>
            </w:r>
            <w:r w:rsidR="00E55874" w:rsidRPr="00E55874">
              <w:rPr>
                <w:noProof/>
                <w:webHidden/>
                <w:sz w:val="24"/>
              </w:rPr>
              <w:fldChar w:fldCharType="end"/>
            </w:r>
          </w:hyperlink>
        </w:p>
        <w:p w14:paraId="2BB2C600" w14:textId="53BF2585" w:rsidR="00E55874" w:rsidRPr="00E55874" w:rsidRDefault="0003560A">
          <w:pPr>
            <w:pStyle w:val="TOC1"/>
            <w:tabs>
              <w:tab w:val="right" w:leader="dot" w:pos="9016"/>
            </w:tabs>
            <w:rPr>
              <w:rFonts w:eastAsiaTheme="minorEastAsia"/>
              <w:noProof/>
              <w:sz w:val="24"/>
              <w:lang w:eastAsia="en-IE"/>
            </w:rPr>
          </w:pPr>
          <w:hyperlink w:anchor="_Toc37771583" w:history="1">
            <w:r w:rsidR="00E55874" w:rsidRPr="00E55874">
              <w:rPr>
                <w:rStyle w:val="Hyperlink"/>
                <w:noProof/>
                <w:sz w:val="24"/>
              </w:rPr>
              <w:t>Seomra Comhdhála Mhaoilbhríde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_Toc37771583 \h </w:instrText>
            </w:r>
            <w:r w:rsidR="00E55874" w:rsidRPr="00E55874">
              <w:rPr>
                <w:noProof/>
                <w:webHidden/>
                <w:sz w:val="24"/>
              </w:rPr>
            </w:r>
            <w:r w:rsidR="00E55874" w:rsidRPr="00E55874">
              <w:rPr>
                <w:noProof/>
                <w:webHidden/>
                <w:sz w:val="24"/>
              </w:rPr>
              <w:fldChar w:fldCharType="separate"/>
            </w:r>
            <w:r>
              <w:rPr>
                <w:noProof/>
                <w:webHidden/>
                <w:sz w:val="24"/>
              </w:rPr>
              <w:t>18</w:t>
            </w:r>
            <w:r w:rsidR="00E55874" w:rsidRPr="00E55874">
              <w:rPr>
                <w:noProof/>
                <w:webHidden/>
                <w:sz w:val="24"/>
              </w:rPr>
              <w:fldChar w:fldCharType="end"/>
            </w:r>
          </w:hyperlink>
        </w:p>
        <w:p w14:paraId="0462C8BE" w14:textId="5091885D" w:rsidR="00E55874" w:rsidRPr="00E55874" w:rsidRDefault="0003560A">
          <w:pPr>
            <w:pStyle w:val="TOC1"/>
            <w:tabs>
              <w:tab w:val="right" w:leader="dot" w:pos="9016"/>
            </w:tabs>
            <w:rPr>
              <w:rFonts w:eastAsiaTheme="minorEastAsia"/>
              <w:noProof/>
              <w:sz w:val="24"/>
              <w:lang w:eastAsia="en-IE"/>
            </w:rPr>
          </w:pPr>
          <w:hyperlink w:anchor="_Toc37771584" w:history="1">
            <w:r w:rsidR="00E55874" w:rsidRPr="00E55874">
              <w:rPr>
                <w:rStyle w:val="Hyperlink"/>
                <w:noProof/>
                <w:sz w:val="24"/>
              </w:rPr>
              <w:t>Seomra Parnell</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_Toc37771584 \h </w:instrText>
            </w:r>
            <w:r w:rsidR="00E55874" w:rsidRPr="00E55874">
              <w:rPr>
                <w:noProof/>
                <w:webHidden/>
                <w:sz w:val="24"/>
              </w:rPr>
            </w:r>
            <w:r w:rsidR="00E55874" w:rsidRPr="00E55874">
              <w:rPr>
                <w:noProof/>
                <w:webHidden/>
                <w:sz w:val="24"/>
              </w:rPr>
              <w:fldChar w:fldCharType="separate"/>
            </w:r>
            <w:r>
              <w:rPr>
                <w:noProof/>
                <w:webHidden/>
                <w:sz w:val="24"/>
              </w:rPr>
              <w:t>19</w:t>
            </w:r>
            <w:r w:rsidR="00E55874" w:rsidRPr="00E55874">
              <w:rPr>
                <w:noProof/>
                <w:webHidden/>
                <w:sz w:val="24"/>
              </w:rPr>
              <w:fldChar w:fldCharType="end"/>
            </w:r>
          </w:hyperlink>
        </w:p>
        <w:p w14:paraId="5CBBD339" w14:textId="1992769A" w:rsidR="00E55874" w:rsidRPr="00E55874" w:rsidRDefault="0003560A">
          <w:pPr>
            <w:pStyle w:val="TOC1"/>
            <w:tabs>
              <w:tab w:val="right" w:leader="dot" w:pos="9016"/>
            </w:tabs>
            <w:rPr>
              <w:rFonts w:eastAsiaTheme="minorEastAsia"/>
              <w:noProof/>
              <w:sz w:val="24"/>
              <w:lang w:eastAsia="en-IE"/>
            </w:rPr>
          </w:pPr>
          <w:hyperlink w:anchor="_Toc37771585" w:history="1">
            <w:r w:rsidR="00E55874" w:rsidRPr="00E55874">
              <w:rPr>
                <w:rStyle w:val="Hyperlink"/>
                <w:noProof/>
                <w:sz w:val="24"/>
                <w:lang w:val="ga-IE"/>
              </w:rPr>
              <w:t xml:space="preserve">Áit </w:t>
            </w:r>
            <w:r w:rsidR="00E55874" w:rsidRPr="00E55874">
              <w:rPr>
                <w:rStyle w:val="Hyperlink"/>
                <w:noProof/>
                <w:sz w:val="24"/>
              </w:rPr>
              <w:t>suí</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_Toc37771585 \h </w:instrText>
            </w:r>
            <w:r w:rsidR="00E55874" w:rsidRPr="00E55874">
              <w:rPr>
                <w:noProof/>
                <w:webHidden/>
                <w:sz w:val="24"/>
              </w:rPr>
            </w:r>
            <w:r w:rsidR="00E55874" w:rsidRPr="00E55874">
              <w:rPr>
                <w:noProof/>
                <w:webHidden/>
                <w:sz w:val="24"/>
              </w:rPr>
              <w:fldChar w:fldCharType="separate"/>
            </w:r>
            <w:r>
              <w:rPr>
                <w:noProof/>
                <w:webHidden/>
                <w:sz w:val="24"/>
              </w:rPr>
              <w:t>20</w:t>
            </w:r>
            <w:r w:rsidR="00E55874" w:rsidRPr="00E55874">
              <w:rPr>
                <w:noProof/>
                <w:webHidden/>
                <w:sz w:val="24"/>
              </w:rPr>
              <w:fldChar w:fldCharType="end"/>
            </w:r>
          </w:hyperlink>
        </w:p>
        <w:p w14:paraId="2CA3265F" w14:textId="06B4670C" w:rsidR="00E55874" w:rsidRPr="00E55874" w:rsidRDefault="0003560A">
          <w:pPr>
            <w:pStyle w:val="TOC1"/>
            <w:tabs>
              <w:tab w:val="right" w:leader="dot" w:pos="9016"/>
            </w:tabs>
            <w:rPr>
              <w:rFonts w:eastAsiaTheme="minorEastAsia"/>
              <w:noProof/>
              <w:sz w:val="24"/>
              <w:lang w:eastAsia="en-IE"/>
            </w:rPr>
          </w:pPr>
          <w:hyperlink w:anchor="_Toc37771586" w:history="1">
            <w:r w:rsidR="00E55874" w:rsidRPr="00E55874">
              <w:rPr>
                <w:rStyle w:val="Hyperlink"/>
                <w:noProof/>
                <w:sz w:val="24"/>
              </w:rPr>
              <w:t>Seomra Chathail Brugha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_Toc37771586 \h </w:instrText>
            </w:r>
            <w:r w:rsidR="00E55874" w:rsidRPr="00E55874">
              <w:rPr>
                <w:noProof/>
                <w:webHidden/>
                <w:sz w:val="24"/>
              </w:rPr>
            </w:r>
            <w:r w:rsidR="00E55874" w:rsidRPr="00E55874">
              <w:rPr>
                <w:noProof/>
                <w:webHidden/>
                <w:sz w:val="24"/>
              </w:rPr>
              <w:fldChar w:fldCharType="separate"/>
            </w:r>
            <w:r>
              <w:rPr>
                <w:noProof/>
                <w:webHidden/>
                <w:sz w:val="24"/>
              </w:rPr>
              <w:t>21</w:t>
            </w:r>
            <w:r w:rsidR="00E55874" w:rsidRPr="00E55874">
              <w:rPr>
                <w:noProof/>
                <w:webHidden/>
                <w:sz w:val="24"/>
              </w:rPr>
              <w:fldChar w:fldCharType="end"/>
            </w:r>
          </w:hyperlink>
        </w:p>
        <w:p w14:paraId="0A03DD3C" w14:textId="62C727BD" w:rsidR="00E55874" w:rsidRPr="00E55874" w:rsidRDefault="0003560A">
          <w:pPr>
            <w:pStyle w:val="TOC1"/>
            <w:tabs>
              <w:tab w:val="right" w:leader="dot" w:pos="9016"/>
            </w:tabs>
            <w:rPr>
              <w:rFonts w:eastAsiaTheme="minorEastAsia"/>
              <w:noProof/>
              <w:sz w:val="24"/>
              <w:lang w:eastAsia="en-IE"/>
            </w:rPr>
          </w:pPr>
          <w:hyperlink w:anchor="_Toc37771587" w:history="1">
            <w:r w:rsidR="00E55874" w:rsidRPr="00E55874">
              <w:rPr>
                <w:rStyle w:val="Hyperlink"/>
                <w:noProof/>
                <w:sz w:val="24"/>
              </w:rPr>
              <w:t>Seomra Sheán M</w:t>
            </w:r>
            <w:r w:rsidR="00E55874" w:rsidRPr="00E55874">
              <w:rPr>
                <w:rStyle w:val="Hyperlink"/>
                <w:noProof/>
                <w:sz w:val="24"/>
                <w:lang w:val="ga-IE"/>
              </w:rPr>
              <w:t xml:space="preserve">hic </w:t>
            </w:r>
            <w:r w:rsidR="00E55874" w:rsidRPr="00E55874">
              <w:rPr>
                <w:rStyle w:val="Hyperlink"/>
                <w:noProof/>
                <w:sz w:val="24"/>
              </w:rPr>
              <w:t>D</w:t>
            </w:r>
            <w:r w:rsidR="00E55874" w:rsidRPr="00E55874">
              <w:rPr>
                <w:rStyle w:val="Hyperlink"/>
                <w:noProof/>
                <w:sz w:val="24"/>
                <w:lang w:val="ga-IE"/>
              </w:rPr>
              <w:t>h</w:t>
            </w:r>
            <w:r w:rsidR="00E55874" w:rsidRPr="00E55874">
              <w:rPr>
                <w:rStyle w:val="Hyperlink"/>
                <w:noProof/>
                <w:sz w:val="24"/>
              </w:rPr>
              <w:t>iarmada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_Toc37771587 \h </w:instrText>
            </w:r>
            <w:r w:rsidR="00E55874" w:rsidRPr="00E55874">
              <w:rPr>
                <w:noProof/>
                <w:webHidden/>
                <w:sz w:val="24"/>
              </w:rPr>
            </w:r>
            <w:r w:rsidR="00E55874" w:rsidRPr="00E55874">
              <w:rPr>
                <w:noProof/>
                <w:webHidden/>
                <w:sz w:val="24"/>
              </w:rPr>
              <w:fldChar w:fldCharType="separate"/>
            </w:r>
            <w:r>
              <w:rPr>
                <w:noProof/>
                <w:webHidden/>
                <w:sz w:val="24"/>
              </w:rPr>
              <w:t>22</w:t>
            </w:r>
            <w:r w:rsidR="00E55874" w:rsidRPr="00E55874">
              <w:rPr>
                <w:noProof/>
                <w:webHidden/>
                <w:sz w:val="24"/>
              </w:rPr>
              <w:fldChar w:fldCharType="end"/>
            </w:r>
          </w:hyperlink>
        </w:p>
        <w:p w14:paraId="514B0EA7" w14:textId="4A125E21" w:rsidR="00E55874" w:rsidRPr="00E55874" w:rsidRDefault="0003560A">
          <w:pPr>
            <w:pStyle w:val="TOC1"/>
            <w:tabs>
              <w:tab w:val="right" w:leader="dot" w:pos="9016"/>
            </w:tabs>
            <w:rPr>
              <w:rFonts w:eastAsiaTheme="minorEastAsia"/>
              <w:noProof/>
              <w:sz w:val="24"/>
              <w:lang w:eastAsia="en-IE"/>
            </w:rPr>
          </w:pPr>
          <w:hyperlink w:anchor="_Toc37771588" w:history="1">
            <w:r w:rsidR="00E55874" w:rsidRPr="00E55874">
              <w:rPr>
                <w:rStyle w:val="Hyperlink"/>
                <w:noProof/>
                <w:sz w:val="24"/>
              </w:rPr>
              <w:t>Ag fágáil na hoifige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_Toc37771588 \h </w:instrText>
            </w:r>
            <w:r w:rsidR="00E55874" w:rsidRPr="00E55874">
              <w:rPr>
                <w:noProof/>
                <w:webHidden/>
                <w:sz w:val="24"/>
              </w:rPr>
            </w:r>
            <w:r w:rsidR="00E55874" w:rsidRPr="00E55874">
              <w:rPr>
                <w:noProof/>
                <w:webHidden/>
                <w:sz w:val="24"/>
              </w:rPr>
              <w:fldChar w:fldCharType="separate"/>
            </w:r>
            <w:r>
              <w:rPr>
                <w:noProof/>
                <w:webHidden/>
                <w:sz w:val="24"/>
              </w:rPr>
              <w:t>23</w:t>
            </w:r>
            <w:r w:rsidR="00E55874" w:rsidRPr="00E55874">
              <w:rPr>
                <w:noProof/>
                <w:webHidden/>
                <w:sz w:val="24"/>
              </w:rPr>
              <w:fldChar w:fldCharType="end"/>
            </w:r>
          </w:hyperlink>
        </w:p>
        <w:p w14:paraId="477DFDED" w14:textId="703AD0CE" w:rsidR="00E55874" w:rsidRPr="00E55874" w:rsidRDefault="0003560A">
          <w:pPr>
            <w:pStyle w:val="TOC1"/>
            <w:tabs>
              <w:tab w:val="right" w:leader="dot" w:pos="9016"/>
            </w:tabs>
            <w:rPr>
              <w:rFonts w:eastAsiaTheme="minorEastAsia"/>
              <w:noProof/>
              <w:sz w:val="24"/>
              <w:lang w:eastAsia="en-IE"/>
            </w:rPr>
          </w:pPr>
          <w:hyperlink w:anchor="_Toc37771589" w:history="1">
            <w:r w:rsidR="00E55874" w:rsidRPr="00E55874">
              <w:rPr>
                <w:rStyle w:val="Hyperlink"/>
                <w:noProof/>
                <w:sz w:val="24"/>
              </w:rPr>
              <w:t>Tuilleadh eolais</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_Toc37771589 \h </w:instrText>
            </w:r>
            <w:r w:rsidR="00E55874" w:rsidRPr="00E55874">
              <w:rPr>
                <w:noProof/>
                <w:webHidden/>
                <w:sz w:val="24"/>
              </w:rPr>
            </w:r>
            <w:r w:rsidR="00E55874" w:rsidRPr="00E55874">
              <w:rPr>
                <w:noProof/>
                <w:webHidden/>
                <w:sz w:val="24"/>
              </w:rPr>
              <w:fldChar w:fldCharType="separate"/>
            </w:r>
            <w:r>
              <w:rPr>
                <w:noProof/>
                <w:webHidden/>
                <w:sz w:val="24"/>
              </w:rPr>
              <w:t>24</w:t>
            </w:r>
            <w:r w:rsidR="00E55874" w:rsidRPr="00E55874">
              <w:rPr>
                <w:noProof/>
                <w:webHidden/>
                <w:sz w:val="24"/>
              </w:rPr>
              <w:fldChar w:fldCharType="end"/>
            </w:r>
          </w:hyperlink>
        </w:p>
        <w:p w14:paraId="47833E18" w14:textId="77777777" w:rsidR="00B22EA2" w:rsidRPr="00C068FC" w:rsidRDefault="00B22EA2">
          <w:r w:rsidRPr="00E55874">
            <w:rPr>
              <w:b/>
              <w:bCs/>
              <w:noProof/>
              <w:sz w:val="28"/>
              <w:szCs w:val="24"/>
            </w:rPr>
            <w:fldChar w:fldCharType="end"/>
          </w:r>
        </w:p>
      </w:sdtContent>
    </w:sdt>
    <w:p w14:paraId="10F2061F" w14:textId="77777777" w:rsidR="00B22EA2" w:rsidRPr="00C068FC" w:rsidRDefault="00B22EA2" w:rsidP="00421732">
      <w:pPr>
        <w:pStyle w:val="08ReportTitle"/>
        <w:spacing w:line="240" w:lineRule="auto"/>
      </w:pPr>
      <w:r w:rsidRPr="00C068FC">
        <w:br w:type="page"/>
      </w:r>
    </w:p>
    <w:p w14:paraId="2FE1A037" w14:textId="77777777" w:rsidR="007F3D34" w:rsidRPr="00C068FC" w:rsidRDefault="00681B92" w:rsidP="00421732">
      <w:pPr>
        <w:pStyle w:val="02BoldBoldText"/>
      </w:pPr>
      <w:bookmarkStart w:id="0" w:name="_Toc37771568"/>
      <w:r w:rsidRPr="00C068FC">
        <w:lastRenderedPageBreak/>
        <w:t>Réamhrá</w:t>
      </w:r>
      <w:bookmarkEnd w:id="0"/>
    </w:p>
    <w:p w14:paraId="7DCC265C" w14:textId="77777777" w:rsidR="007F3D34" w:rsidRPr="00C068FC" w:rsidRDefault="00681B92" w:rsidP="007F3D34">
      <w:pPr>
        <w:pStyle w:val="01RegularRegularText"/>
      </w:pPr>
      <w:r w:rsidRPr="00C068FC">
        <w:t>Tá fáilte romhat</w:t>
      </w:r>
      <w:r w:rsidR="007F3D34" w:rsidRPr="00C068FC">
        <w:t>.</w:t>
      </w:r>
      <w:r w:rsidRPr="00C068FC">
        <w:t xml:space="preserve"> </w:t>
      </w:r>
      <w:r w:rsidR="00090CC5" w:rsidRPr="00C068FC">
        <w:rPr>
          <w:lang w:val="ga-IE"/>
        </w:rPr>
        <w:t xml:space="preserve">Seo </w:t>
      </w:r>
      <w:r w:rsidRPr="00C068FC">
        <w:t xml:space="preserve">treoir </w:t>
      </w:r>
      <w:r w:rsidR="00090CC5" w:rsidRPr="00C068FC">
        <w:rPr>
          <w:lang w:val="ga-IE"/>
        </w:rPr>
        <w:t xml:space="preserve">a chabhróidh leat </w:t>
      </w:r>
      <w:r w:rsidRPr="00C068FC">
        <w:t xml:space="preserve">ullmhú </w:t>
      </w:r>
      <w:r w:rsidR="00090CC5" w:rsidRPr="00C068FC">
        <w:rPr>
          <w:lang w:val="ga-IE"/>
        </w:rPr>
        <w:t>chun cuairt a thabhairt ar A</w:t>
      </w:r>
      <w:r w:rsidRPr="00C068FC">
        <w:t xml:space="preserve">n </w:t>
      </w:r>
      <w:r w:rsidR="00090CC5" w:rsidRPr="00C068FC">
        <w:t>Bord Pleanála</w:t>
      </w:r>
      <w:r w:rsidRPr="00C068FC">
        <w:t>.</w:t>
      </w:r>
      <w:r w:rsidR="007F3D34" w:rsidRPr="00C068FC">
        <w:t xml:space="preserve"> </w:t>
      </w:r>
    </w:p>
    <w:p w14:paraId="1BE88319" w14:textId="77777777" w:rsidR="007F3D34" w:rsidRPr="00C068FC" w:rsidRDefault="007F3D34" w:rsidP="007F3D34">
      <w:pPr>
        <w:pStyle w:val="01RegularRegularText"/>
      </w:pPr>
    </w:p>
    <w:p w14:paraId="41FA0A4F" w14:textId="77777777" w:rsidR="007F3D34" w:rsidRPr="00C068FC" w:rsidRDefault="00681B92" w:rsidP="007F3D34">
      <w:pPr>
        <w:pStyle w:val="02BoldBoldText"/>
      </w:pPr>
      <w:bookmarkStart w:id="1" w:name="_Toc37771569"/>
      <w:r w:rsidRPr="00C068FC">
        <w:t>Rochtain</w:t>
      </w:r>
      <w:bookmarkEnd w:id="1"/>
    </w:p>
    <w:p w14:paraId="306A4354" w14:textId="5D72A340" w:rsidR="007F3D34" w:rsidRPr="00C068FC" w:rsidRDefault="00090CC5" w:rsidP="007F3D34">
      <w:pPr>
        <w:pStyle w:val="01RegularRegularText"/>
        <w:rPr>
          <w:lang w:val="ga-IE"/>
        </w:rPr>
      </w:pPr>
      <w:r w:rsidRPr="00C068FC">
        <w:t xml:space="preserve">Is </w:t>
      </w:r>
      <w:r w:rsidRPr="00C068FC">
        <w:rPr>
          <w:lang w:val="ga-IE"/>
        </w:rPr>
        <w:t xml:space="preserve">é </w:t>
      </w:r>
      <w:r w:rsidR="00FA0BE3">
        <w:rPr>
          <w:lang w:val="ga-IE"/>
        </w:rPr>
        <w:t>Mark Kielty</w:t>
      </w:r>
      <w:r w:rsidRPr="00C068FC">
        <w:rPr>
          <w:lang w:val="ga-IE"/>
        </w:rPr>
        <w:t xml:space="preserve"> </w:t>
      </w:r>
      <w:r w:rsidR="00681B92" w:rsidRPr="00C068FC">
        <w:t xml:space="preserve">Oifigeach Rochtana an Bhoird Pleanála. </w:t>
      </w:r>
      <w:r w:rsidRPr="00C068FC">
        <w:rPr>
          <w:lang w:val="ga-IE"/>
        </w:rPr>
        <w:t xml:space="preserve">Más gá teagmháil a dhéanamh le </w:t>
      </w:r>
      <w:r w:rsidR="00FA0BE3">
        <w:rPr>
          <w:lang w:val="ga-IE"/>
        </w:rPr>
        <w:t>Mark</w:t>
      </w:r>
      <w:r w:rsidRPr="00C068FC">
        <w:rPr>
          <w:lang w:val="ga-IE"/>
        </w:rPr>
        <w:t xml:space="preserve"> nó le ball foirne eile, cuir glao ar </w:t>
      </w:r>
      <w:r w:rsidR="00104265" w:rsidRPr="00C068FC">
        <w:t>01 858 8100 nó</w:t>
      </w:r>
      <w:r w:rsidR="00681B92" w:rsidRPr="00C068FC">
        <w:t xml:space="preserve"> </w:t>
      </w:r>
      <w:r w:rsidRPr="00C068FC">
        <w:rPr>
          <w:lang w:val="ga-IE"/>
        </w:rPr>
        <w:t xml:space="preserve">seol ríomhphost chuig </w:t>
      </w:r>
      <w:hyperlink r:id="rId8" w:history="1">
        <w:r w:rsidR="00FA0BE3">
          <w:rPr>
            <w:lang w:val="ga-IE"/>
          </w:rPr>
          <w:t>Mark</w:t>
        </w:r>
        <w:r w:rsidRPr="00C068FC">
          <w:rPr>
            <w:lang w:val="ga-IE"/>
          </w:rPr>
          <w:t xml:space="preserve"> ag </w:t>
        </w:r>
        <w:r w:rsidRPr="00C068FC">
          <w:rPr>
            <w:rStyle w:val="Hyperlink"/>
            <w:u w:val="none"/>
            <w:lang w:val="ga-IE"/>
          </w:rPr>
          <w:t>accessofficer</w:t>
        </w:r>
        <w:r w:rsidRPr="00C068FC">
          <w:rPr>
            <w:rStyle w:val="Hyperlink"/>
            <w:u w:val="none"/>
          </w:rPr>
          <w:t>@pleanala.ie</w:t>
        </w:r>
      </w:hyperlink>
      <w:r w:rsidRPr="00C068FC">
        <w:t xml:space="preserve"> </w:t>
      </w:r>
      <w:r w:rsidRPr="00C068FC">
        <w:rPr>
          <w:lang w:val="ga-IE"/>
        </w:rPr>
        <w:t xml:space="preserve">nó ag </w:t>
      </w:r>
      <w:hyperlink r:id="rId9" w:history="1">
        <w:r w:rsidRPr="00C068FC">
          <w:rPr>
            <w:rStyle w:val="Hyperlink"/>
            <w:u w:val="none"/>
            <w:lang w:val="ga-IE"/>
          </w:rPr>
          <w:t>bord@pleanala.ie</w:t>
        </w:r>
      </w:hyperlink>
      <w:r w:rsidRPr="00C068FC">
        <w:rPr>
          <w:lang w:val="ga-IE"/>
        </w:rPr>
        <w:t>. Labhair leis an mBord Pleanála a luaithe is féidir roimh an chuairt más rud é go bhfuil riachtanais speisialta rochtana agat féin nó ag duine ar bith de do ghrúpa ionas gur féidir linn socruithe a dhéanamh duit/daoibh</w:t>
      </w:r>
      <w:r w:rsidR="006E7FEE" w:rsidRPr="00C068FC">
        <w:rPr>
          <w:lang w:val="ga-IE"/>
        </w:rPr>
        <w:t>.</w:t>
      </w:r>
    </w:p>
    <w:p w14:paraId="77A5C40E" w14:textId="77777777" w:rsidR="007F3D34" w:rsidRPr="00C068FC" w:rsidRDefault="007F3D34" w:rsidP="007F3D34">
      <w:pPr>
        <w:pStyle w:val="01RegularRegularText"/>
        <w:rPr>
          <w:lang w:val="ga-IE"/>
        </w:rPr>
      </w:pPr>
    </w:p>
    <w:p w14:paraId="2D5F456C" w14:textId="77777777" w:rsidR="00421732" w:rsidRPr="00C068FC" w:rsidRDefault="00090CC5" w:rsidP="00421732">
      <w:pPr>
        <w:pStyle w:val="02BoldBoldText"/>
        <w:rPr>
          <w:lang w:val="ga-IE"/>
        </w:rPr>
      </w:pPr>
      <w:bookmarkStart w:id="2" w:name="_Toc37771570"/>
      <w:r w:rsidRPr="00C068FC">
        <w:rPr>
          <w:lang w:val="ga-IE"/>
        </w:rPr>
        <w:t>Cá bhfuilimid</w:t>
      </w:r>
      <w:bookmarkEnd w:id="2"/>
    </w:p>
    <w:p w14:paraId="3AF70F49" w14:textId="77777777" w:rsidR="00421732" w:rsidRPr="00C068FC" w:rsidRDefault="00E72348" w:rsidP="00421732">
      <w:pPr>
        <w:pStyle w:val="01RegularRegularText"/>
        <w:rPr>
          <w:lang w:val="ga-IE"/>
        </w:rPr>
      </w:pPr>
      <w:r w:rsidRPr="00C068FC">
        <w:rPr>
          <w:noProof/>
          <w:lang w:val="en-US"/>
        </w:rPr>
        <w:drawing>
          <wp:anchor distT="0" distB="0" distL="114300" distR="114300" simplePos="0" relativeHeight="251528704" behindDoc="0" locked="0" layoutInCell="1" allowOverlap="1" wp14:anchorId="1D2D8533" wp14:editId="765BB823">
            <wp:simplePos x="0" y="0"/>
            <wp:positionH relativeFrom="margin">
              <wp:align>left</wp:align>
            </wp:positionH>
            <wp:positionV relativeFrom="paragraph">
              <wp:posOffset>408305</wp:posOffset>
            </wp:positionV>
            <wp:extent cx="6041390" cy="3963035"/>
            <wp:effectExtent l="0" t="0" r="0" b="0"/>
            <wp:wrapTopAndBottom/>
            <wp:docPr id="4" name="Picture 4" descr="Tógfar an léarscáil seo ó Google Maps. Taispeánann sí oifig an Bhoird Pleanála thart ar lár na léarscáile agus na sráideanna atá díreach timpeall na hoifige i mBaile Átha Cliath 1. Tá Sráid Parnell ó thuaidh, tá Sráid Mhaoilbhríde soir, tá Plás Findlater agus Sráid Chathail Brugha ó dheas. Téann Sráid Uí Chonaill comhthreomhar go Sráid Mhaoilbhríde san Iarthar." title="Léarscáil d’oifig an Bhoird Pleanála agus na háite thart uirthi i mBaile Átha Cliath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390" cy="3963035"/>
                    </a:xfrm>
                    <a:prstGeom prst="rect">
                      <a:avLst/>
                    </a:prstGeom>
                    <a:noFill/>
                  </pic:spPr>
                </pic:pic>
              </a:graphicData>
            </a:graphic>
            <wp14:sizeRelH relativeFrom="margin">
              <wp14:pctWidth>0</wp14:pctWidth>
            </wp14:sizeRelH>
            <wp14:sizeRelV relativeFrom="margin">
              <wp14:pctHeight>0</wp14:pctHeight>
            </wp14:sizeRelV>
          </wp:anchor>
        </w:drawing>
      </w:r>
      <w:r w:rsidR="006E7FEE" w:rsidRPr="00C068FC">
        <w:rPr>
          <w:lang w:val="ga-IE"/>
        </w:rPr>
        <w:t>Tá</w:t>
      </w:r>
      <w:r w:rsidR="00090CC5" w:rsidRPr="00C068FC">
        <w:rPr>
          <w:lang w:val="ga-IE"/>
        </w:rPr>
        <w:t xml:space="preserve"> oifig an Bhoird Pleanála suite ag </w:t>
      </w:r>
      <w:r w:rsidR="006E7FEE" w:rsidRPr="00C068FC">
        <w:rPr>
          <w:lang w:val="ga-IE"/>
        </w:rPr>
        <w:t>64 Sráid Mhaoilbhríde, D01 V902.</w:t>
      </w:r>
    </w:p>
    <w:p w14:paraId="33122F33" w14:textId="77777777" w:rsidR="00B22EA2" w:rsidRPr="00C068FC" w:rsidRDefault="00B22EA2" w:rsidP="00421732">
      <w:pPr>
        <w:pStyle w:val="01RegularRegularText"/>
        <w:rPr>
          <w:lang w:val="ga-IE"/>
        </w:rPr>
      </w:pPr>
      <w:r w:rsidRPr="00C068FC">
        <w:rPr>
          <w:lang w:val="ga-IE"/>
        </w:rPr>
        <w:br w:type="page"/>
      </w:r>
    </w:p>
    <w:p w14:paraId="5BA97C89" w14:textId="77777777" w:rsidR="000C1E17" w:rsidRPr="00C068FC" w:rsidRDefault="006E7FEE" w:rsidP="00421732">
      <w:pPr>
        <w:pStyle w:val="02BoldBoldText"/>
      </w:pPr>
      <w:bookmarkStart w:id="3" w:name="_Toc37771571"/>
      <w:r w:rsidRPr="00C068FC">
        <w:lastRenderedPageBreak/>
        <w:t>Uaireanta oscailte</w:t>
      </w:r>
      <w:bookmarkEnd w:id="3"/>
    </w:p>
    <w:p w14:paraId="101B78C7" w14:textId="77777777" w:rsidR="000C1E17" w:rsidRPr="00C068FC" w:rsidRDefault="006E7FEE" w:rsidP="001B6DC2">
      <w:pPr>
        <w:pStyle w:val="01RegularRegularText"/>
      </w:pPr>
      <w:r w:rsidRPr="00C068FC">
        <w:t>Seo a leanas ár n</w:t>
      </w:r>
      <w:r w:rsidR="00616741" w:rsidRPr="00C068FC">
        <w:rPr>
          <w:lang w:val="ga-IE"/>
        </w:rPr>
        <w:t>gnáth</w:t>
      </w:r>
      <w:r w:rsidR="00616741" w:rsidRPr="00C068FC">
        <w:t>uaireanta oscailte</w:t>
      </w:r>
      <w:r w:rsidR="000C1E17" w:rsidRPr="00C068FC">
        <w:t xml:space="preserve">: </w:t>
      </w:r>
    </w:p>
    <w:tbl>
      <w:tblPr>
        <w:tblStyle w:val="TableGrid"/>
        <w:tblW w:w="0" w:type="auto"/>
        <w:tblLook w:val="04A0" w:firstRow="1" w:lastRow="0" w:firstColumn="1" w:lastColumn="0" w:noHBand="0" w:noVBand="1"/>
      </w:tblPr>
      <w:tblGrid>
        <w:gridCol w:w="2547"/>
        <w:gridCol w:w="6469"/>
      </w:tblGrid>
      <w:tr w:rsidR="000C1E17" w:rsidRPr="00C068FC" w14:paraId="2756EDDC" w14:textId="77777777" w:rsidTr="00C068FC">
        <w:tc>
          <w:tcPr>
            <w:tcW w:w="2547" w:type="dxa"/>
            <w:shd w:val="clear" w:color="auto" w:fill="E5D6BB" w:themeFill="background2" w:themeFillTint="66"/>
          </w:tcPr>
          <w:p w14:paraId="08F51814" w14:textId="77777777" w:rsidR="000C1E17" w:rsidRPr="00C068FC" w:rsidRDefault="006E7FEE" w:rsidP="006E7FEE">
            <w:pPr>
              <w:pStyle w:val="01RegularRegularText"/>
              <w:rPr>
                <w:b/>
              </w:rPr>
            </w:pPr>
            <w:r w:rsidRPr="00C068FC">
              <w:t>Dé Luain</w:t>
            </w:r>
          </w:p>
        </w:tc>
        <w:tc>
          <w:tcPr>
            <w:tcW w:w="6469" w:type="dxa"/>
          </w:tcPr>
          <w:p w14:paraId="3DA96A11" w14:textId="77777777" w:rsidR="000C1E17" w:rsidRPr="00C068FC" w:rsidRDefault="000C1E17" w:rsidP="00E52FF8">
            <w:pPr>
              <w:pStyle w:val="01RegularRegularText"/>
              <w:rPr>
                <w:b/>
              </w:rPr>
            </w:pPr>
            <w:r w:rsidRPr="00C068FC">
              <w:t>9.15</w:t>
            </w:r>
            <w:r w:rsidR="00E52FF8" w:rsidRPr="00C068FC">
              <w:t>rn</w:t>
            </w:r>
            <w:r w:rsidRPr="00C068FC">
              <w:t xml:space="preserve"> – 5.30</w:t>
            </w:r>
            <w:r w:rsidR="00E52FF8" w:rsidRPr="00C068FC">
              <w:t>in</w:t>
            </w:r>
          </w:p>
        </w:tc>
      </w:tr>
      <w:tr w:rsidR="00E52FF8" w:rsidRPr="00C068FC" w14:paraId="6CAF537E" w14:textId="77777777" w:rsidTr="00C068FC">
        <w:tc>
          <w:tcPr>
            <w:tcW w:w="2547" w:type="dxa"/>
            <w:shd w:val="clear" w:color="auto" w:fill="E5D6BB" w:themeFill="background2" w:themeFillTint="66"/>
          </w:tcPr>
          <w:p w14:paraId="4CEFE909" w14:textId="77777777" w:rsidR="00E52FF8" w:rsidRPr="00C068FC" w:rsidRDefault="00E52FF8" w:rsidP="00E52FF8">
            <w:pPr>
              <w:pStyle w:val="01RegularRegularText"/>
              <w:rPr>
                <w:b/>
              </w:rPr>
            </w:pPr>
            <w:r w:rsidRPr="00C068FC">
              <w:t>Dé Máirt</w:t>
            </w:r>
          </w:p>
        </w:tc>
        <w:tc>
          <w:tcPr>
            <w:tcW w:w="6469" w:type="dxa"/>
          </w:tcPr>
          <w:p w14:paraId="2ACBEF7D" w14:textId="77777777" w:rsidR="00E52FF8" w:rsidRPr="00C068FC" w:rsidRDefault="00E52FF8" w:rsidP="00E52FF8">
            <w:pPr>
              <w:pStyle w:val="01RegularRegularText"/>
              <w:rPr>
                <w:b/>
              </w:rPr>
            </w:pPr>
            <w:r w:rsidRPr="00C068FC">
              <w:t>9.15rn – 5.30in</w:t>
            </w:r>
          </w:p>
        </w:tc>
      </w:tr>
      <w:tr w:rsidR="00E52FF8" w:rsidRPr="00C068FC" w14:paraId="5A3C5C8E" w14:textId="77777777" w:rsidTr="00C068FC">
        <w:tc>
          <w:tcPr>
            <w:tcW w:w="2547" w:type="dxa"/>
            <w:shd w:val="clear" w:color="auto" w:fill="E5D6BB" w:themeFill="background2" w:themeFillTint="66"/>
          </w:tcPr>
          <w:p w14:paraId="1D22F4BF" w14:textId="77777777" w:rsidR="00E52FF8" w:rsidRPr="00C068FC" w:rsidRDefault="00E52FF8" w:rsidP="00E52FF8">
            <w:pPr>
              <w:pStyle w:val="01RegularRegularText"/>
              <w:rPr>
                <w:b/>
              </w:rPr>
            </w:pPr>
            <w:r w:rsidRPr="00C068FC">
              <w:t>Dé Céadaoin</w:t>
            </w:r>
          </w:p>
        </w:tc>
        <w:tc>
          <w:tcPr>
            <w:tcW w:w="6469" w:type="dxa"/>
          </w:tcPr>
          <w:p w14:paraId="6114137C" w14:textId="77777777" w:rsidR="00E52FF8" w:rsidRPr="00C068FC" w:rsidRDefault="00E52FF8" w:rsidP="00E52FF8">
            <w:pPr>
              <w:pStyle w:val="01RegularRegularText"/>
              <w:rPr>
                <w:b/>
              </w:rPr>
            </w:pPr>
            <w:r w:rsidRPr="00C068FC">
              <w:t>9.15rn – 5.30in</w:t>
            </w:r>
          </w:p>
        </w:tc>
      </w:tr>
      <w:tr w:rsidR="00E52FF8" w:rsidRPr="00C068FC" w14:paraId="50152314" w14:textId="77777777" w:rsidTr="00C068FC">
        <w:tc>
          <w:tcPr>
            <w:tcW w:w="2547" w:type="dxa"/>
            <w:shd w:val="clear" w:color="auto" w:fill="E5D6BB" w:themeFill="background2" w:themeFillTint="66"/>
          </w:tcPr>
          <w:p w14:paraId="58B78BA0" w14:textId="77777777" w:rsidR="00E52FF8" w:rsidRPr="00C068FC" w:rsidRDefault="00E52FF8" w:rsidP="00E52FF8">
            <w:pPr>
              <w:pStyle w:val="01RegularRegularText"/>
              <w:rPr>
                <w:b/>
              </w:rPr>
            </w:pPr>
            <w:r w:rsidRPr="00C068FC">
              <w:t>Déardaoin</w:t>
            </w:r>
          </w:p>
        </w:tc>
        <w:tc>
          <w:tcPr>
            <w:tcW w:w="6469" w:type="dxa"/>
          </w:tcPr>
          <w:p w14:paraId="14746360" w14:textId="77777777" w:rsidR="00E52FF8" w:rsidRPr="00C068FC" w:rsidRDefault="00E52FF8" w:rsidP="00E52FF8">
            <w:pPr>
              <w:pStyle w:val="01RegularRegularText"/>
              <w:rPr>
                <w:b/>
              </w:rPr>
            </w:pPr>
            <w:r w:rsidRPr="00C068FC">
              <w:t>9.15rn – 5.30in</w:t>
            </w:r>
          </w:p>
        </w:tc>
      </w:tr>
      <w:tr w:rsidR="00E52FF8" w:rsidRPr="00C068FC" w14:paraId="4EA5A929" w14:textId="77777777" w:rsidTr="00C068FC">
        <w:tc>
          <w:tcPr>
            <w:tcW w:w="2547" w:type="dxa"/>
            <w:shd w:val="clear" w:color="auto" w:fill="E5D6BB" w:themeFill="background2" w:themeFillTint="66"/>
          </w:tcPr>
          <w:p w14:paraId="55EFA1DD" w14:textId="77777777" w:rsidR="00E52FF8" w:rsidRPr="00C068FC" w:rsidRDefault="00E52FF8" w:rsidP="00E52FF8">
            <w:pPr>
              <w:pStyle w:val="01RegularRegularText"/>
              <w:rPr>
                <w:b/>
              </w:rPr>
            </w:pPr>
            <w:r w:rsidRPr="00C068FC">
              <w:t>Dé hAoine</w:t>
            </w:r>
          </w:p>
        </w:tc>
        <w:tc>
          <w:tcPr>
            <w:tcW w:w="6469" w:type="dxa"/>
          </w:tcPr>
          <w:p w14:paraId="65216ED4" w14:textId="77777777" w:rsidR="00E52FF8" w:rsidRPr="00C068FC" w:rsidRDefault="00E52FF8" w:rsidP="00E52FF8">
            <w:pPr>
              <w:pStyle w:val="01RegularRegularText"/>
              <w:rPr>
                <w:b/>
              </w:rPr>
            </w:pPr>
            <w:r w:rsidRPr="00C068FC">
              <w:t>9.15rn – 5.30in</w:t>
            </w:r>
          </w:p>
        </w:tc>
      </w:tr>
      <w:tr w:rsidR="00E52FF8" w:rsidRPr="00C068FC" w14:paraId="2DFE22D4" w14:textId="77777777" w:rsidTr="00C068FC">
        <w:tc>
          <w:tcPr>
            <w:tcW w:w="2547" w:type="dxa"/>
            <w:shd w:val="clear" w:color="auto" w:fill="E5D6BB" w:themeFill="background2" w:themeFillTint="66"/>
          </w:tcPr>
          <w:p w14:paraId="4457642F" w14:textId="77777777" w:rsidR="00E52FF8" w:rsidRPr="00C068FC" w:rsidRDefault="00E52FF8" w:rsidP="00E52FF8">
            <w:pPr>
              <w:pStyle w:val="01RegularRegularText"/>
              <w:rPr>
                <w:b/>
              </w:rPr>
            </w:pPr>
            <w:r w:rsidRPr="00C068FC">
              <w:t>Dé Sathairn</w:t>
            </w:r>
          </w:p>
        </w:tc>
        <w:tc>
          <w:tcPr>
            <w:tcW w:w="6469" w:type="dxa"/>
          </w:tcPr>
          <w:p w14:paraId="67AB3431" w14:textId="77777777" w:rsidR="00E52FF8" w:rsidRPr="00C068FC" w:rsidRDefault="00E52FF8" w:rsidP="00E52FF8">
            <w:pPr>
              <w:pStyle w:val="01RegularRegularText"/>
              <w:rPr>
                <w:b/>
              </w:rPr>
            </w:pPr>
            <w:r w:rsidRPr="00C068FC">
              <w:t>Dúnta</w:t>
            </w:r>
          </w:p>
        </w:tc>
      </w:tr>
      <w:tr w:rsidR="00E52FF8" w:rsidRPr="00C068FC" w14:paraId="07AEEB7E" w14:textId="77777777" w:rsidTr="00C068FC">
        <w:tc>
          <w:tcPr>
            <w:tcW w:w="2547" w:type="dxa"/>
            <w:shd w:val="clear" w:color="auto" w:fill="E5D6BB" w:themeFill="background2" w:themeFillTint="66"/>
          </w:tcPr>
          <w:p w14:paraId="098AEF7E" w14:textId="77777777" w:rsidR="00E52FF8" w:rsidRPr="00C068FC" w:rsidRDefault="00E52FF8" w:rsidP="00E52FF8">
            <w:pPr>
              <w:pStyle w:val="01RegularRegularText"/>
              <w:rPr>
                <w:b/>
              </w:rPr>
            </w:pPr>
            <w:r w:rsidRPr="00C068FC">
              <w:t>Dé Domhnaigh</w:t>
            </w:r>
          </w:p>
        </w:tc>
        <w:tc>
          <w:tcPr>
            <w:tcW w:w="6469" w:type="dxa"/>
          </w:tcPr>
          <w:p w14:paraId="32126B66" w14:textId="77777777" w:rsidR="00E52FF8" w:rsidRPr="00C068FC" w:rsidRDefault="00E52FF8" w:rsidP="00E52FF8">
            <w:pPr>
              <w:pStyle w:val="01RegularRegularText"/>
              <w:rPr>
                <w:b/>
              </w:rPr>
            </w:pPr>
            <w:r w:rsidRPr="00C068FC">
              <w:t>Dúnta</w:t>
            </w:r>
          </w:p>
        </w:tc>
      </w:tr>
      <w:tr w:rsidR="00E52FF8" w:rsidRPr="00C068FC" w14:paraId="27B08073" w14:textId="77777777" w:rsidTr="00C068FC">
        <w:tc>
          <w:tcPr>
            <w:tcW w:w="2547" w:type="dxa"/>
            <w:shd w:val="clear" w:color="auto" w:fill="E5D6BB" w:themeFill="background2" w:themeFillTint="66"/>
          </w:tcPr>
          <w:p w14:paraId="5C8D0688" w14:textId="77777777" w:rsidR="00E52FF8" w:rsidRPr="00C068FC" w:rsidRDefault="00E52FF8" w:rsidP="00E52FF8">
            <w:pPr>
              <w:pStyle w:val="01RegularRegularText"/>
              <w:rPr>
                <w:b/>
              </w:rPr>
            </w:pPr>
            <w:r w:rsidRPr="00C068FC">
              <w:t xml:space="preserve">Saoire poiblí, Aoine an Chéasta agus laethanta áirithe </w:t>
            </w:r>
          </w:p>
        </w:tc>
        <w:tc>
          <w:tcPr>
            <w:tcW w:w="6469" w:type="dxa"/>
          </w:tcPr>
          <w:p w14:paraId="29406D5E" w14:textId="77777777" w:rsidR="00E52FF8" w:rsidRPr="00C068FC" w:rsidRDefault="00E52FF8" w:rsidP="00E52FF8">
            <w:pPr>
              <w:pStyle w:val="01RegularRegularText"/>
              <w:rPr>
                <w:b/>
              </w:rPr>
            </w:pPr>
            <w:r w:rsidRPr="00C068FC">
              <w:t>Dúnta</w:t>
            </w:r>
          </w:p>
        </w:tc>
      </w:tr>
    </w:tbl>
    <w:p w14:paraId="393C7253" w14:textId="77777777" w:rsidR="00F2666D" w:rsidRPr="00C068FC" w:rsidRDefault="00616741" w:rsidP="00B22EA2">
      <w:pPr>
        <w:pStyle w:val="01RegularRegularText"/>
        <w:rPr>
          <w:b/>
        </w:rPr>
      </w:pPr>
      <w:r w:rsidRPr="00C068FC">
        <w:rPr>
          <w:lang w:val="ga-IE"/>
        </w:rPr>
        <w:t>Bímid ar oscailt an lá ar fad; ní dhúnaimid ag am lóin</w:t>
      </w:r>
      <w:r w:rsidR="006E7FEE" w:rsidRPr="00C068FC">
        <w:t xml:space="preserve">. </w:t>
      </w:r>
      <w:r w:rsidR="00F2666D" w:rsidRPr="00C068FC">
        <w:br/>
      </w:r>
    </w:p>
    <w:p w14:paraId="5EFABCFB" w14:textId="77777777" w:rsidR="00F13819" w:rsidRPr="00C068FC" w:rsidRDefault="006E7FEE" w:rsidP="00B22EA2">
      <w:pPr>
        <w:pStyle w:val="01RegularRegularText"/>
        <w:rPr>
          <w:lang w:val="ga-IE"/>
        </w:rPr>
      </w:pPr>
      <w:r w:rsidRPr="00C068FC">
        <w:t xml:space="preserve">Ar laethanta áirithe </w:t>
      </w:r>
      <w:r w:rsidR="00616741" w:rsidRPr="00C068FC">
        <w:rPr>
          <w:lang w:val="ga-IE"/>
        </w:rPr>
        <w:t>eile nuair a bhí</w:t>
      </w:r>
      <w:r w:rsidRPr="00C068FC">
        <w:t>onn ár n-oifig dúnta, cuirfimid scéal</w:t>
      </w:r>
      <w:r w:rsidR="00616741" w:rsidRPr="00C068FC">
        <w:rPr>
          <w:lang w:val="ga-IE"/>
        </w:rPr>
        <w:t>a</w:t>
      </w:r>
      <w:r w:rsidRPr="00C068FC">
        <w:t xml:space="preserve"> chuig an bpobal go bhfuilimid dúnta. </w:t>
      </w:r>
      <w:r w:rsidR="00616741" w:rsidRPr="00C068FC">
        <w:rPr>
          <w:lang w:val="ga-IE"/>
        </w:rPr>
        <w:t xml:space="preserve">Fógrófar aon dúnadh eisceachtúil eile don phobal, más féidir. </w:t>
      </w:r>
    </w:p>
    <w:p w14:paraId="5430D96D" w14:textId="77777777" w:rsidR="00F13819" w:rsidRPr="00C068FC" w:rsidRDefault="00F13819" w:rsidP="00B22EA2">
      <w:pPr>
        <w:pStyle w:val="01RegularRegularText"/>
        <w:rPr>
          <w:lang w:val="ga-IE"/>
        </w:rPr>
      </w:pPr>
    </w:p>
    <w:p w14:paraId="7112082E" w14:textId="701FD6B9" w:rsidR="000C1E17" w:rsidRPr="00C068FC" w:rsidRDefault="006E7FEE" w:rsidP="00B22EA2">
      <w:pPr>
        <w:pStyle w:val="01RegularRegularText"/>
        <w:rPr>
          <w:b/>
          <w:lang w:val="ga-IE"/>
        </w:rPr>
      </w:pPr>
      <w:r w:rsidRPr="00C068FC">
        <w:rPr>
          <w:lang w:val="ga-IE"/>
        </w:rPr>
        <w:t>Mu</w:t>
      </w:r>
      <w:r w:rsidR="00616741" w:rsidRPr="00C068FC">
        <w:rPr>
          <w:lang w:val="ga-IE"/>
        </w:rPr>
        <w:t>r</w:t>
      </w:r>
      <w:r w:rsidRPr="00C068FC">
        <w:rPr>
          <w:lang w:val="ga-IE"/>
        </w:rPr>
        <w:t>a bhfuil tú cinnte an mbeidh an oifig ar oscailt</w:t>
      </w:r>
      <w:r w:rsidR="00616741" w:rsidRPr="00C068FC">
        <w:rPr>
          <w:lang w:val="ga-IE"/>
        </w:rPr>
        <w:t xml:space="preserve">, féach ár </w:t>
      </w:r>
      <w:r w:rsidRPr="00C068FC">
        <w:rPr>
          <w:lang w:val="ga-IE"/>
        </w:rPr>
        <w:t>suíomh gréasáin</w:t>
      </w:r>
      <w:r w:rsidR="000C1E17" w:rsidRPr="00C068FC">
        <w:rPr>
          <w:lang w:val="ga-IE"/>
        </w:rPr>
        <w:t xml:space="preserve"> </w:t>
      </w:r>
      <w:hyperlink r:id="rId11" w:history="1">
        <w:r w:rsidR="00825539" w:rsidRPr="00C068FC">
          <w:rPr>
            <w:rStyle w:val="Hyperlink"/>
            <w:u w:val="none"/>
            <w:lang w:val="ga-IE"/>
          </w:rPr>
          <w:t>www.pleanala.ie</w:t>
        </w:r>
      </w:hyperlink>
      <w:r w:rsidR="000C1E17" w:rsidRPr="00C068FC">
        <w:rPr>
          <w:lang w:val="ga-IE"/>
        </w:rPr>
        <w:t xml:space="preserve"> </w:t>
      </w:r>
      <w:r w:rsidRPr="00C068FC">
        <w:rPr>
          <w:lang w:val="ga-IE"/>
        </w:rPr>
        <w:t xml:space="preserve">nó cuir glao orainn ar </w:t>
      </w:r>
      <w:r w:rsidR="00616741" w:rsidRPr="00C068FC">
        <w:rPr>
          <w:lang w:val="ga-IE"/>
        </w:rPr>
        <w:t>18</w:t>
      </w:r>
      <w:r w:rsidR="00641DAA">
        <w:rPr>
          <w:lang w:val="ga-IE"/>
        </w:rPr>
        <w:t>0</w:t>
      </w:r>
      <w:r w:rsidR="000C1E17" w:rsidRPr="00C068FC">
        <w:rPr>
          <w:lang w:val="ga-IE"/>
        </w:rPr>
        <w:t>0</w:t>
      </w:r>
      <w:r w:rsidR="00616741" w:rsidRPr="00C068FC">
        <w:rPr>
          <w:lang w:val="ga-IE"/>
        </w:rPr>
        <w:t xml:space="preserve"> 275 175 sula bhfágann tú baile. </w:t>
      </w:r>
      <w:r w:rsidRPr="00C068FC">
        <w:rPr>
          <w:lang w:val="ga-IE"/>
        </w:rPr>
        <w:t xml:space="preserve"> </w:t>
      </w:r>
    </w:p>
    <w:p w14:paraId="5BD0C7E4" w14:textId="77777777" w:rsidR="00B22EA2" w:rsidRPr="00C068FC" w:rsidRDefault="00B22EA2" w:rsidP="00421732">
      <w:pPr>
        <w:pStyle w:val="02BoldBoldText"/>
        <w:rPr>
          <w:lang w:val="ga-IE"/>
        </w:rPr>
      </w:pPr>
      <w:r w:rsidRPr="00C068FC">
        <w:rPr>
          <w:lang w:val="ga-IE"/>
        </w:rPr>
        <w:br w:type="page"/>
      </w:r>
    </w:p>
    <w:p w14:paraId="73916757" w14:textId="77777777" w:rsidR="00825539" w:rsidRPr="00C068FC" w:rsidRDefault="006E7FEE" w:rsidP="00825539">
      <w:pPr>
        <w:pStyle w:val="02BoldBoldText"/>
        <w:rPr>
          <w:lang w:val="ga-IE"/>
        </w:rPr>
      </w:pPr>
      <w:bookmarkStart w:id="4" w:name="_Toc37771572"/>
      <w:r w:rsidRPr="00C068FC">
        <w:lastRenderedPageBreak/>
        <w:t>Ag taistil chun na hoifige</w:t>
      </w:r>
      <w:r w:rsidR="00616741" w:rsidRPr="00C068FC">
        <w:rPr>
          <w:lang w:val="ga-IE"/>
        </w:rPr>
        <w:t xml:space="preserve"> seo</w:t>
      </w:r>
      <w:bookmarkEnd w:id="4"/>
    </w:p>
    <w:p w14:paraId="2C367BED" w14:textId="77777777" w:rsidR="00825539" w:rsidRPr="00C068FC" w:rsidRDefault="00236E6C" w:rsidP="00825539">
      <w:pPr>
        <w:pStyle w:val="01RegularRegularText"/>
        <w:rPr>
          <w:lang w:val="en"/>
        </w:rPr>
      </w:pPr>
      <w:r w:rsidRPr="00C068FC">
        <w:rPr>
          <w:lang w:val="en"/>
        </w:rPr>
        <w:t xml:space="preserve">Tá modhanna taistil éagsúla ar fáil </w:t>
      </w:r>
      <w:r w:rsidR="00616741" w:rsidRPr="00C068FC">
        <w:rPr>
          <w:lang w:val="en"/>
        </w:rPr>
        <w:t xml:space="preserve">chuig </w:t>
      </w:r>
      <w:r w:rsidRPr="00C068FC">
        <w:rPr>
          <w:lang w:val="en"/>
        </w:rPr>
        <w:t>an oifig – bus, rothar, LUAS, traein agus carr. Tá An</w:t>
      </w:r>
      <w:r w:rsidR="00825539" w:rsidRPr="00C068FC">
        <w:rPr>
          <w:lang w:val="en"/>
        </w:rPr>
        <w:t xml:space="preserve"> Bord Pleanála </w:t>
      </w:r>
      <w:r w:rsidR="00616741" w:rsidRPr="00C068FC">
        <w:rPr>
          <w:lang w:val="en"/>
        </w:rPr>
        <w:t>mar chomhpháirtí sa scéim Ionad Oibre Thaisteal Níos Cliste</w:t>
      </w:r>
      <w:r w:rsidRPr="00C068FC">
        <w:rPr>
          <w:lang w:val="en"/>
        </w:rPr>
        <w:t xml:space="preserve"> agus t</w:t>
      </w:r>
      <w:r w:rsidR="00616741" w:rsidRPr="00C068FC">
        <w:rPr>
          <w:lang w:val="en"/>
        </w:rPr>
        <w:t xml:space="preserve">acaíonn sé le </w:t>
      </w:r>
      <w:r w:rsidRPr="00C068FC">
        <w:rPr>
          <w:lang w:val="en"/>
        </w:rPr>
        <w:t xml:space="preserve">polasaí taistil inbhuanaithe don fhoireann agus do chustaiméirí. Molaimid duit </w:t>
      </w:r>
      <w:r w:rsidR="00616741" w:rsidRPr="00C068FC">
        <w:rPr>
          <w:lang w:val="en"/>
        </w:rPr>
        <w:t xml:space="preserve">an córas </w:t>
      </w:r>
      <w:r w:rsidRPr="00C068FC">
        <w:rPr>
          <w:lang w:val="en"/>
        </w:rPr>
        <w:t>iompa</w:t>
      </w:r>
      <w:r w:rsidR="00616741" w:rsidRPr="00C068FC">
        <w:rPr>
          <w:lang w:val="en"/>
        </w:rPr>
        <w:t>i</w:t>
      </w:r>
      <w:r w:rsidRPr="00C068FC">
        <w:rPr>
          <w:lang w:val="en"/>
        </w:rPr>
        <w:t>r p</w:t>
      </w:r>
      <w:r w:rsidR="00616741" w:rsidRPr="00C068FC">
        <w:rPr>
          <w:lang w:val="en"/>
        </w:rPr>
        <w:t>h</w:t>
      </w:r>
      <w:r w:rsidRPr="00C068FC">
        <w:rPr>
          <w:lang w:val="en"/>
        </w:rPr>
        <w:t xml:space="preserve">oiblí a úsáid </w:t>
      </w:r>
      <w:r w:rsidR="00616741" w:rsidRPr="00C068FC">
        <w:rPr>
          <w:lang w:val="en"/>
        </w:rPr>
        <w:t>chun teacht chun na hoifige</w:t>
      </w:r>
      <w:r w:rsidRPr="00C068FC">
        <w:rPr>
          <w:lang w:val="en"/>
        </w:rPr>
        <w:t>.</w:t>
      </w:r>
    </w:p>
    <w:p w14:paraId="413D0EBC" w14:textId="77777777" w:rsidR="00825539" w:rsidRPr="00C068FC" w:rsidRDefault="00825539" w:rsidP="00825539">
      <w:pPr>
        <w:pStyle w:val="01RegularRegularText"/>
        <w:rPr>
          <w:lang w:val="en"/>
        </w:rPr>
      </w:pPr>
      <w:r w:rsidRPr="00C068FC">
        <w:rPr>
          <w:lang w:val="en"/>
        </w:rPr>
        <w:br/>
      </w:r>
      <w:r w:rsidR="00BC1B86" w:rsidRPr="00C068FC">
        <w:rPr>
          <w:lang w:val="en"/>
        </w:rPr>
        <w:t>Is liosta cuimsitheach de roghanna iompair poiblí é an</w:t>
      </w:r>
      <w:r w:rsidR="00616741" w:rsidRPr="00C068FC">
        <w:rPr>
          <w:lang w:val="en"/>
        </w:rPr>
        <w:t xml:space="preserve"> </w:t>
      </w:r>
      <w:hyperlink r:id="rId12" w:history="1">
        <w:r w:rsidRPr="00C068FC">
          <w:rPr>
            <w:rStyle w:val="Hyperlink"/>
            <w:u w:val="none"/>
            <w:lang w:val="en"/>
          </w:rPr>
          <w:t xml:space="preserve">Journey Planner </w:t>
        </w:r>
        <w:r w:rsidR="00BC1B86" w:rsidRPr="00C068FC">
          <w:rPr>
            <w:rStyle w:val="Hyperlink"/>
            <w:u w:val="none"/>
            <w:lang w:val="en"/>
          </w:rPr>
          <w:t>ó</w:t>
        </w:r>
        <w:r w:rsidRPr="00C068FC">
          <w:rPr>
            <w:rStyle w:val="Hyperlink"/>
            <w:u w:val="none"/>
            <w:lang w:val="en"/>
          </w:rPr>
          <w:t xml:space="preserve"> Transport for Ireland</w:t>
        </w:r>
      </w:hyperlink>
      <w:r w:rsidRPr="00C068FC">
        <w:rPr>
          <w:lang w:val="en"/>
        </w:rPr>
        <w:t xml:space="preserve"> </w:t>
      </w:r>
      <w:r w:rsidR="00BC1B86" w:rsidRPr="00C068FC">
        <w:rPr>
          <w:lang w:val="en"/>
        </w:rPr>
        <w:t xml:space="preserve">a chabhraíonn leat </w:t>
      </w:r>
      <w:r w:rsidR="00616741" w:rsidRPr="00C068FC">
        <w:rPr>
          <w:lang w:val="en"/>
        </w:rPr>
        <w:t xml:space="preserve">turais a phleanáil ar shlí níos cruinne </w:t>
      </w:r>
      <w:r w:rsidR="00104265" w:rsidRPr="00C068FC">
        <w:rPr>
          <w:lang w:val="en"/>
        </w:rPr>
        <w:t>ó aon áit in Éiri</w:t>
      </w:r>
      <w:r w:rsidR="00BC1B86" w:rsidRPr="00C068FC">
        <w:rPr>
          <w:lang w:val="en"/>
        </w:rPr>
        <w:t xml:space="preserve">nn. Tá busanna, tramanna, tacsaithe, báid farantóireachta agus siúl san áireamh sa Phleanálaí – 120 </w:t>
      </w:r>
      <w:r w:rsidR="00616741" w:rsidRPr="00C068FC">
        <w:rPr>
          <w:lang w:val="en"/>
        </w:rPr>
        <w:t xml:space="preserve">oibreoir </w:t>
      </w:r>
      <w:r w:rsidR="00BC1B86" w:rsidRPr="00C068FC">
        <w:rPr>
          <w:lang w:val="en"/>
        </w:rPr>
        <w:t xml:space="preserve">san iomlán – </w:t>
      </w:r>
      <w:r w:rsidR="00616741" w:rsidRPr="00C068FC">
        <w:rPr>
          <w:lang w:val="en"/>
        </w:rPr>
        <w:t xml:space="preserve">agus tá </w:t>
      </w:r>
      <w:r w:rsidR="00BC1B86" w:rsidRPr="00C068FC">
        <w:rPr>
          <w:lang w:val="en"/>
        </w:rPr>
        <w:t xml:space="preserve">eolas </w:t>
      </w:r>
      <w:r w:rsidR="00616741" w:rsidRPr="00C068FC">
        <w:rPr>
          <w:lang w:val="en"/>
        </w:rPr>
        <w:t xml:space="preserve">ar </w:t>
      </w:r>
      <w:r w:rsidR="00BC1B86" w:rsidRPr="00C068FC">
        <w:rPr>
          <w:lang w:val="en"/>
        </w:rPr>
        <w:t>b</w:t>
      </w:r>
      <w:r w:rsidR="00616741" w:rsidRPr="00C068FC">
        <w:rPr>
          <w:lang w:val="en"/>
        </w:rPr>
        <w:t>h</w:t>
      </w:r>
      <w:r w:rsidR="00BC1B86" w:rsidRPr="00C068FC">
        <w:rPr>
          <w:lang w:val="en"/>
        </w:rPr>
        <w:t>ealaí leagtha amach go hiomlán</w:t>
      </w:r>
      <w:r w:rsidR="00616741" w:rsidRPr="00C068FC">
        <w:rPr>
          <w:lang w:val="en"/>
        </w:rPr>
        <w:t xml:space="preserve">. Gheofar </w:t>
      </w:r>
      <w:r w:rsidR="00BC1B86" w:rsidRPr="00C068FC">
        <w:rPr>
          <w:lang w:val="en"/>
        </w:rPr>
        <w:t xml:space="preserve">amchláir inphriontáilte agus sonraí ar </w:t>
      </w:r>
      <w:r w:rsidR="00616741" w:rsidRPr="00C068FC">
        <w:rPr>
          <w:lang w:val="en"/>
        </w:rPr>
        <w:t>an méid ama a thógann turais</w:t>
      </w:r>
      <w:r w:rsidR="00176509" w:rsidRPr="00C068FC">
        <w:rPr>
          <w:lang w:val="en"/>
        </w:rPr>
        <w:t>.</w:t>
      </w:r>
    </w:p>
    <w:p w14:paraId="5E6B21C1" w14:textId="77777777" w:rsidR="00825539" w:rsidRPr="00C068FC" w:rsidRDefault="00825539" w:rsidP="00825539">
      <w:pPr>
        <w:pStyle w:val="01RegularRegularText"/>
        <w:rPr>
          <w:lang w:val="en"/>
        </w:rPr>
      </w:pPr>
    </w:p>
    <w:p w14:paraId="4EFAD2B0" w14:textId="77777777" w:rsidR="00825539" w:rsidRPr="00C068FC" w:rsidRDefault="00176509" w:rsidP="00825539">
      <w:pPr>
        <w:pStyle w:val="01RegularRegularText"/>
        <w:rPr>
          <w:lang w:val="en"/>
        </w:rPr>
      </w:pPr>
      <w:r w:rsidRPr="00C068FC">
        <w:rPr>
          <w:lang w:val="en"/>
        </w:rPr>
        <w:t xml:space="preserve">Is féidir an </w:t>
      </w:r>
      <w:r w:rsidR="00616741" w:rsidRPr="00C068FC">
        <w:rPr>
          <w:lang w:val="en"/>
        </w:rPr>
        <w:t>feidhmchlár</w:t>
      </w:r>
      <w:r w:rsidRPr="00C068FC">
        <w:rPr>
          <w:lang w:val="en"/>
        </w:rPr>
        <w:t xml:space="preserve"> don</w:t>
      </w:r>
      <w:r w:rsidR="00825539" w:rsidRPr="00C068FC">
        <w:rPr>
          <w:lang w:val="en"/>
        </w:rPr>
        <w:t xml:space="preserve"> </w:t>
      </w:r>
      <w:r w:rsidR="00354DBE" w:rsidRPr="00C068FC">
        <w:rPr>
          <w:lang w:val="en"/>
        </w:rPr>
        <w:t>Journey Planner</w:t>
      </w:r>
      <w:r w:rsidR="00825539" w:rsidRPr="00C068FC">
        <w:rPr>
          <w:lang w:val="en"/>
        </w:rPr>
        <w:t xml:space="preserve"> </w:t>
      </w:r>
      <w:r w:rsidRPr="00C068FC">
        <w:rPr>
          <w:lang w:val="en"/>
        </w:rPr>
        <w:t xml:space="preserve">a íoslódáil ó </w:t>
      </w:r>
      <w:hyperlink r:id="rId13" w:history="1">
        <w:r w:rsidR="00825539" w:rsidRPr="00C068FC">
          <w:rPr>
            <w:rStyle w:val="Hyperlink"/>
            <w:u w:val="none"/>
            <w:lang w:val="en"/>
          </w:rPr>
          <w:t>www.transportforireland.ie</w:t>
        </w:r>
      </w:hyperlink>
    </w:p>
    <w:p w14:paraId="07718128" w14:textId="77777777" w:rsidR="00825539" w:rsidRPr="00C068FC" w:rsidRDefault="00825539" w:rsidP="00825539">
      <w:pPr>
        <w:pStyle w:val="01RegularRegularText"/>
        <w:rPr>
          <w:lang w:val="en"/>
        </w:rPr>
      </w:pPr>
    </w:p>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14:paraId="7C68833F"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28749F7E" w14:textId="77777777" w:rsidR="00825539" w:rsidRPr="00C068FC" w:rsidRDefault="00825539" w:rsidP="00B22EA2">
            <w:pPr>
              <w:pStyle w:val="01RegularRegularText"/>
              <w:rPr>
                <w:b/>
                <w:lang w:val="en"/>
              </w:rPr>
            </w:pPr>
            <w:r w:rsidRPr="00C068FC">
              <w:rPr>
                <w:b/>
                <w:lang w:val="en"/>
              </w:rPr>
              <w:t>Dublin Bus</w:t>
            </w:r>
          </w:p>
          <w:p w14:paraId="1D1774F3" w14:textId="77777777" w:rsidR="00825539" w:rsidRPr="00C068FC" w:rsidRDefault="0003560A" w:rsidP="00B22EA2">
            <w:pPr>
              <w:pStyle w:val="01RegularRegularText"/>
              <w:rPr>
                <w:b/>
                <w:lang w:val="en"/>
              </w:rPr>
            </w:pPr>
            <w:hyperlink r:id="rId14" w:history="1">
              <w:r w:rsidR="00825539" w:rsidRPr="00C068FC">
                <w:rPr>
                  <w:rStyle w:val="Hyperlink"/>
                  <w:u w:val="none"/>
                  <w:lang w:val="en"/>
                </w:rPr>
                <w:t>www.dublinbus.ie</w:t>
              </w:r>
            </w:hyperlink>
            <w:r w:rsidR="00825539" w:rsidRPr="00C068FC">
              <w:rPr>
                <w:lang w:val="en"/>
              </w:rPr>
              <w:t xml:space="preserve"> </w:t>
            </w:r>
          </w:p>
        </w:tc>
        <w:tc>
          <w:tcPr>
            <w:tcW w:w="6885" w:type="dxa"/>
            <w:tcBorders>
              <w:left w:val="single" w:sz="4" w:space="0" w:color="F2F2F2" w:themeColor="background1" w:themeShade="F2"/>
            </w:tcBorders>
          </w:tcPr>
          <w:p w14:paraId="27EE4F64" w14:textId="77777777" w:rsidR="00825539" w:rsidRPr="00C068FC" w:rsidRDefault="00354DBE" w:rsidP="00354DBE">
            <w:pPr>
              <w:pStyle w:val="01RegularRegularText"/>
              <w:rPr>
                <w:lang w:val="en"/>
              </w:rPr>
            </w:pPr>
            <w:r w:rsidRPr="00C068FC">
              <w:rPr>
                <w:lang w:val="en"/>
              </w:rPr>
              <w:t xml:space="preserve">Tá stadanna ag </w:t>
            </w:r>
            <w:r w:rsidR="00825539" w:rsidRPr="00C068FC">
              <w:rPr>
                <w:lang w:val="en"/>
              </w:rPr>
              <w:t xml:space="preserve">Dublin Bus </w:t>
            </w:r>
            <w:r w:rsidR="00176509" w:rsidRPr="00C068FC">
              <w:rPr>
                <w:lang w:val="en"/>
              </w:rPr>
              <w:t>gar don oifig ar S</w:t>
            </w:r>
            <w:r w:rsidRPr="00C068FC">
              <w:rPr>
                <w:lang w:val="en"/>
              </w:rPr>
              <w:t>h</w:t>
            </w:r>
            <w:r w:rsidR="00176509" w:rsidRPr="00C068FC">
              <w:rPr>
                <w:lang w:val="en"/>
              </w:rPr>
              <w:t xml:space="preserve">ráid Uí Chonaill, Sráid Parnell, Sráid Chathail </w:t>
            </w:r>
            <w:r w:rsidR="00104265" w:rsidRPr="00C068FC">
              <w:rPr>
                <w:lang w:val="en"/>
              </w:rPr>
              <w:t>Brugha</w:t>
            </w:r>
            <w:r w:rsidR="00176509" w:rsidRPr="00C068FC">
              <w:rPr>
                <w:lang w:val="en"/>
              </w:rPr>
              <w:t xml:space="preserve"> agus sráideanna eile. </w:t>
            </w:r>
            <w:r w:rsidRPr="00C068FC">
              <w:rPr>
                <w:lang w:val="en"/>
              </w:rPr>
              <w:t xml:space="preserve">Ar </w:t>
            </w:r>
            <w:r w:rsidR="00176509" w:rsidRPr="00C068FC">
              <w:rPr>
                <w:lang w:val="en"/>
              </w:rPr>
              <w:t>s</w:t>
            </w:r>
            <w:r w:rsidRPr="00C068FC">
              <w:rPr>
                <w:lang w:val="en"/>
              </w:rPr>
              <w:t>h</w:t>
            </w:r>
            <w:r w:rsidR="00176509" w:rsidRPr="00C068FC">
              <w:rPr>
                <w:lang w:val="en"/>
              </w:rPr>
              <w:t xml:space="preserve">uíomh gréasáin </w:t>
            </w:r>
            <w:r w:rsidR="00825539" w:rsidRPr="00C068FC">
              <w:rPr>
                <w:lang w:val="en"/>
              </w:rPr>
              <w:t>Dublin Bus</w:t>
            </w:r>
            <w:r w:rsidR="00176509" w:rsidRPr="00C068FC">
              <w:rPr>
                <w:lang w:val="en"/>
              </w:rPr>
              <w:t xml:space="preserve"> </w:t>
            </w:r>
            <w:r w:rsidRPr="00C068FC">
              <w:rPr>
                <w:lang w:val="en"/>
              </w:rPr>
              <w:t xml:space="preserve">gheofar </w:t>
            </w:r>
            <w:r w:rsidR="00176509" w:rsidRPr="00C068FC">
              <w:rPr>
                <w:lang w:val="en"/>
              </w:rPr>
              <w:t>an t-eolas is déanaí ar bhealaí atá oiriúnach do chathaoireac</w:t>
            </w:r>
            <w:r w:rsidRPr="00C068FC">
              <w:rPr>
                <w:lang w:val="en"/>
              </w:rPr>
              <w:t xml:space="preserve">ha rothaí, eolas faoi bhusanna san </w:t>
            </w:r>
            <w:r w:rsidR="00176509" w:rsidRPr="00C068FC">
              <w:rPr>
                <w:lang w:val="en"/>
              </w:rPr>
              <w:t>f</w:t>
            </w:r>
            <w:r w:rsidRPr="00C068FC">
              <w:rPr>
                <w:lang w:val="en"/>
              </w:rPr>
              <w:t>h</w:t>
            </w:r>
            <w:r w:rsidR="00176509" w:rsidRPr="00C068FC">
              <w:rPr>
                <w:lang w:val="en"/>
              </w:rPr>
              <w:t>íor-am agus amchláir g</w:t>
            </w:r>
            <w:r w:rsidRPr="00C068FC">
              <w:rPr>
                <w:lang w:val="en"/>
              </w:rPr>
              <w:t>h</w:t>
            </w:r>
            <w:r w:rsidR="00176509" w:rsidRPr="00C068FC">
              <w:rPr>
                <w:lang w:val="en"/>
              </w:rPr>
              <w:t>inearálta i mBaile Átha Cliath.</w:t>
            </w:r>
            <w:r w:rsidR="00825539" w:rsidRPr="00C068FC">
              <w:rPr>
                <w:lang w:val="en"/>
              </w:rPr>
              <w:tab/>
            </w:r>
          </w:p>
        </w:tc>
      </w:tr>
      <w:tr w:rsidR="00825539" w:rsidRPr="00C068FC" w14:paraId="66608B8B"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507FF282" w14:textId="77777777" w:rsidR="00825539" w:rsidRPr="00C068FC" w:rsidRDefault="00825539" w:rsidP="00B22EA2">
            <w:pPr>
              <w:pStyle w:val="01RegularRegularText"/>
              <w:rPr>
                <w:b/>
                <w:lang w:val="en"/>
              </w:rPr>
            </w:pPr>
            <w:r w:rsidRPr="00C068FC">
              <w:rPr>
                <w:b/>
                <w:lang w:val="en"/>
              </w:rPr>
              <w:t>Bus Éireann</w:t>
            </w:r>
          </w:p>
          <w:p w14:paraId="57875159" w14:textId="77777777" w:rsidR="00825539" w:rsidRPr="00C068FC" w:rsidRDefault="0003560A" w:rsidP="00B22EA2">
            <w:pPr>
              <w:pStyle w:val="01RegularRegularText"/>
            </w:pPr>
            <w:hyperlink r:id="rId15" w:history="1">
              <w:r w:rsidR="00825539" w:rsidRPr="00C068FC">
                <w:rPr>
                  <w:rStyle w:val="Hyperlink"/>
                  <w:u w:val="none"/>
                  <w:lang w:val="en"/>
                </w:rPr>
                <w:t>www.buseireann.ie</w:t>
              </w:r>
            </w:hyperlink>
            <w:r w:rsidR="00825539" w:rsidRPr="00C068FC">
              <w:t xml:space="preserve"> </w:t>
            </w:r>
          </w:p>
        </w:tc>
        <w:tc>
          <w:tcPr>
            <w:tcW w:w="6885" w:type="dxa"/>
            <w:tcBorders>
              <w:left w:val="single" w:sz="4" w:space="0" w:color="F2F2F2" w:themeColor="background1" w:themeShade="F2"/>
            </w:tcBorders>
          </w:tcPr>
          <w:p w14:paraId="7D48A14A" w14:textId="77777777" w:rsidR="00825539" w:rsidRPr="00C068FC" w:rsidRDefault="00176509" w:rsidP="00354DBE">
            <w:pPr>
              <w:pStyle w:val="01RegularRegularText"/>
              <w:rPr>
                <w:lang w:val="en"/>
              </w:rPr>
            </w:pPr>
            <w:r w:rsidRPr="00C068FC">
              <w:rPr>
                <w:lang w:val="en"/>
              </w:rPr>
              <w:t>Téann</w:t>
            </w:r>
            <w:r w:rsidR="00354DBE" w:rsidRPr="00C068FC">
              <w:rPr>
                <w:lang w:val="en"/>
              </w:rPr>
              <w:t xml:space="preserve"> seirbhísí </w:t>
            </w:r>
            <w:r w:rsidRPr="00C068FC">
              <w:rPr>
                <w:lang w:val="en"/>
              </w:rPr>
              <w:t xml:space="preserve">náisiúnta agus réigiúnacha </w:t>
            </w:r>
            <w:r w:rsidR="00825539" w:rsidRPr="00C068FC">
              <w:rPr>
                <w:lang w:val="en"/>
              </w:rPr>
              <w:t xml:space="preserve">Bus Éireann </w:t>
            </w:r>
            <w:r w:rsidRPr="00C068FC">
              <w:rPr>
                <w:lang w:val="en"/>
              </w:rPr>
              <w:t xml:space="preserve">go Busáras, atá </w:t>
            </w:r>
            <w:r w:rsidR="00354DBE" w:rsidRPr="00C068FC">
              <w:rPr>
                <w:lang w:val="en"/>
              </w:rPr>
              <w:t>I bhfoisceacht siúl deich nóiméad ón</w:t>
            </w:r>
            <w:r w:rsidRPr="00C068FC">
              <w:rPr>
                <w:lang w:val="en"/>
              </w:rPr>
              <w:t xml:space="preserve"> oifig </w:t>
            </w:r>
            <w:r w:rsidR="00354DBE" w:rsidRPr="00C068FC">
              <w:rPr>
                <w:lang w:val="en"/>
              </w:rPr>
              <w:t>seo</w:t>
            </w:r>
            <w:r w:rsidRPr="00C068FC">
              <w:rPr>
                <w:lang w:val="en"/>
              </w:rPr>
              <w:t xml:space="preserve">. </w:t>
            </w:r>
            <w:r w:rsidR="00354DBE" w:rsidRPr="00C068FC">
              <w:rPr>
                <w:lang w:val="en"/>
              </w:rPr>
              <w:t>Gheofar ar sh</w:t>
            </w:r>
            <w:r w:rsidRPr="00C068FC">
              <w:rPr>
                <w:lang w:val="en"/>
              </w:rPr>
              <w:t xml:space="preserve">uíomh gréasáin </w:t>
            </w:r>
            <w:r w:rsidR="00825539" w:rsidRPr="00C068FC">
              <w:rPr>
                <w:lang w:val="en"/>
              </w:rPr>
              <w:t>B</w:t>
            </w:r>
            <w:r w:rsidR="00354DBE" w:rsidRPr="00C068FC">
              <w:rPr>
                <w:lang w:val="en"/>
              </w:rPr>
              <w:t>h</w:t>
            </w:r>
            <w:r w:rsidR="00825539" w:rsidRPr="00C068FC">
              <w:rPr>
                <w:lang w:val="en"/>
              </w:rPr>
              <w:t xml:space="preserve">us Éireann </w:t>
            </w:r>
            <w:r w:rsidRPr="00C068FC">
              <w:rPr>
                <w:lang w:val="en"/>
              </w:rPr>
              <w:t xml:space="preserve">eolas ar amchláir, ar thicéid agus </w:t>
            </w:r>
            <w:r w:rsidR="00354DBE" w:rsidRPr="00C068FC">
              <w:rPr>
                <w:lang w:val="en"/>
              </w:rPr>
              <w:t>a</w:t>
            </w:r>
            <w:r w:rsidRPr="00C068FC">
              <w:rPr>
                <w:lang w:val="en"/>
              </w:rPr>
              <w:t>r s</w:t>
            </w:r>
            <w:r w:rsidR="00354DBE" w:rsidRPr="00C068FC">
              <w:rPr>
                <w:lang w:val="en"/>
              </w:rPr>
              <w:t>h</w:t>
            </w:r>
            <w:r w:rsidRPr="00C068FC">
              <w:rPr>
                <w:lang w:val="en"/>
              </w:rPr>
              <w:t>eirbhísí bus náisiúnta agus réigiúnacha.</w:t>
            </w:r>
          </w:p>
        </w:tc>
      </w:tr>
      <w:tr w:rsidR="00825539" w:rsidRPr="00C068FC" w14:paraId="3E2E76CC"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20D6307C" w14:textId="77777777" w:rsidR="00825539" w:rsidRPr="00C068FC" w:rsidRDefault="00C058B3" w:rsidP="00B22EA2">
            <w:pPr>
              <w:pStyle w:val="01RegularRegularText"/>
              <w:rPr>
                <w:b/>
                <w:lang w:val="en"/>
              </w:rPr>
            </w:pPr>
            <w:r w:rsidRPr="00C068FC">
              <w:rPr>
                <w:b/>
                <w:lang w:val="en"/>
              </w:rPr>
              <w:t>Oibr</w:t>
            </w:r>
            <w:r w:rsidR="00104265" w:rsidRPr="00C068FC">
              <w:rPr>
                <w:b/>
                <w:lang w:val="en"/>
              </w:rPr>
              <w:t>eoirí</w:t>
            </w:r>
            <w:r w:rsidRPr="00C068FC">
              <w:rPr>
                <w:b/>
                <w:lang w:val="en"/>
              </w:rPr>
              <w:t xml:space="preserve"> Bus Eile</w:t>
            </w:r>
          </w:p>
          <w:p w14:paraId="540EC87B" w14:textId="77777777" w:rsidR="00825539" w:rsidRPr="00C068FC" w:rsidRDefault="0003560A" w:rsidP="00B22EA2">
            <w:pPr>
              <w:pStyle w:val="01RegularRegularText"/>
              <w:rPr>
                <w:b/>
                <w:lang w:val="en"/>
              </w:rPr>
            </w:pPr>
            <w:hyperlink r:id="rId16" w:history="1">
              <w:r w:rsidR="00825539" w:rsidRPr="00C068FC">
                <w:rPr>
                  <w:rStyle w:val="Hyperlink"/>
                  <w:u w:val="none"/>
                  <w:lang w:val="en"/>
                </w:rPr>
                <w:t>www.transportforieland.ie</w:t>
              </w:r>
            </w:hyperlink>
            <w:r w:rsidR="00825539" w:rsidRPr="00C068FC">
              <w:rPr>
                <w:lang w:val="en"/>
              </w:rPr>
              <w:t xml:space="preserve"> </w:t>
            </w:r>
          </w:p>
        </w:tc>
        <w:tc>
          <w:tcPr>
            <w:tcW w:w="6885" w:type="dxa"/>
            <w:tcBorders>
              <w:left w:val="single" w:sz="4" w:space="0" w:color="F2F2F2" w:themeColor="background1" w:themeShade="F2"/>
            </w:tcBorders>
          </w:tcPr>
          <w:p w14:paraId="562E02CE" w14:textId="77777777" w:rsidR="00825539" w:rsidRPr="00C068FC" w:rsidRDefault="00354DBE" w:rsidP="00C068FC">
            <w:pPr>
              <w:pStyle w:val="01RegularRegularText"/>
            </w:pPr>
            <w:r w:rsidRPr="00C068FC">
              <w:rPr>
                <w:lang w:val="en"/>
              </w:rPr>
              <w:t xml:space="preserve">Tá </w:t>
            </w:r>
            <w:r w:rsidRPr="00C068FC">
              <w:rPr>
                <w:lang w:val="ga-IE"/>
              </w:rPr>
              <w:t xml:space="preserve">oibreoirí eile ann a chuireann </w:t>
            </w:r>
            <w:r w:rsidR="0077619E" w:rsidRPr="00C068FC">
              <w:t>seirbhísí bus</w:t>
            </w:r>
            <w:r w:rsidRPr="00C068FC">
              <w:rPr>
                <w:lang w:val="ga-IE"/>
              </w:rPr>
              <w:t xml:space="preserve"> ar fáil</w:t>
            </w:r>
            <w:r w:rsidR="0077619E" w:rsidRPr="00C068FC">
              <w:t xml:space="preserve"> </w:t>
            </w:r>
            <w:r w:rsidRPr="00C068FC">
              <w:rPr>
                <w:lang w:val="ga-IE"/>
              </w:rPr>
              <w:t>go dtí áiteanna atá gar don oifig seo</w:t>
            </w:r>
            <w:r w:rsidRPr="00C068FC">
              <w:t xml:space="preserve">. </w:t>
            </w:r>
            <w:r w:rsidRPr="00C068FC">
              <w:rPr>
                <w:lang w:val="ga-IE"/>
              </w:rPr>
              <w:t>Cabhróidh</w:t>
            </w:r>
            <w:r w:rsidR="0077619E" w:rsidRPr="00C068FC">
              <w:t xml:space="preserve"> leis an Journey Planner ó T</w:t>
            </w:r>
            <w:r w:rsidR="00825539" w:rsidRPr="00C068FC">
              <w:t>ransport for Ireland</w:t>
            </w:r>
            <w:r w:rsidR="0077619E" w:rsidRPr="00C068FC">
              <w:t xml:space="preserve"> leat fáil amach </w:t>
            </w:r>
            <w:r w:rsidRPr="00C068FC">
              <w:rPr>
                <w:lang w:val="ga-IE"/>
              </w:rPr>
              <w:t xml:space="preserve">an bhfuil seirbhís </w:t>
            </w:r>
            <w:r w:rsidR="0077619E" w:rsidRPr="00C068FC">
              <w:t>ar fáil gar duit</w:t>
            </w:r>
            <w:r w:rsidR="00825539" w:rsidRPr="00C068FC">
              <w:t xml:space="preserve">. </w:t>
            </w:r>
          </w:p>
        </w:tc>
      </w:tr>
      <w:tr w:rsidR="00825539" w:rsidRPr="00C068FC" w14:paraId="471D3A1B"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17904169" w14:textId="77777777" w:rsidR="00825539" w:rsidRPr="00C068FC" w:rsidRDefault="00825539" w:rsidP="00B22EA2">
            <w:pPr>
              <w:pStyle w:val="01RegularRegularText"/>
              <w:rPr>
                <w:b/>
                <w:lang w:val="en"/>
              </w:rPr>
            </w:pPr>
            <w:r w:rsidRPr="00C068FC">
              <w:rPr>
                <w:b/>
                <w:lang w:val="en"/>
              </w:rPr>
              <w:lastRenderedPageBreak/>
              <w:t>LUAS</w:t>
            </w:r>
          </w:p>
          <w:p w14:paraId="142A0FB2" w14:textId="77777777" w:rsidR="00825539" w:rsidRPr="00C068FC" w:rsidRDefault="0003560A" w:rsidP="00B22EA2">
            <w:pPr>
              <w:pStyle w:val="01RegularRegularText"/>
            </w:pPr>
            <w:hyperlink r:id="rId17" w:history="1">
              <w:r w:rsidR="00825539" w:rsidRPr="00C068FC">
                <w:rPr>
                  <w:rStyle w:val="Hyperlink"/>
                  <w:u w:val="none"/>
                  <w:lang w:val="en"/>
                </w:rPr>
                <w:t>www.luas.ie</w:t>
              </w:r>
            </w:hyperlink>
            <w:r w:rsidR="00825539" w:rsidRPr="00C068FC">
              <w:t xml:space="preserve"> </w:t>
            </w:r>
          </w:p>
        </w:tc>
        <w:tc>
          <w:tcPr>
            <w:tcW w:w="6885" w:type="dxa"/>
            <w:tcBorders>
              <w:left w:val="single" w:sz="4" w:space="0" w:color="F2F2F2" w:themeColor="background1" w:themeShade="F2"/>
            </w:tcBorders>
          </w:tcPr>
          <w:p w14:paraId="2CA8DC22" w14:textId="77777777" w:rsidR="00825539" w:rsidRPr="00C068FC" w:rsidRDefault="0077619E" w:rsidP="00983668">
            <w:pPr>
              <w:pStyle w:val="01RegularRegularText"/>
            </w:pPr>
            <w:r w:rsidRPr="00C068FC">
              <w:t xml:space="preserve">Tá seirbhísí </w:t>
            </w:r>
            <w:r w:rsidR="0039771B" w:rsidRPr="00C068FC">
              <w:t>LUAS</w:t>
            </w:r>
            <w:r w:rsidRPr="00C068FC">
              <w:t xml:space="preserve"> ar an Líne Ghlas agus </w:t>
            </w:r>
            <w:r w:rsidR="00354DBE" w:rsidRPr="00C068FC">
              <w:rPr>
                <w:lang w:val="ga-IE"/>
              </w:rPr>
              <w:t xml:space="preserve">ar </w:t>
            </w:r>
            <w:r w:rsidRPr="00C068FC">
              <w:t>an Líne Dhearg ar fáil go dtí an oifig</w:t>
            </w:r>
            <w:r w:rsidR="00354DBE" w:rsidRPr="00C068FC">
              <w:rPr>
                <w:lang w:val="ga-IE"/>
              </w:rPr>
              <w:t xml:space="preserve"> seo</w:t>
            </w:r>
            <w:r w:rsidRPr="00C068FC">
              <w:t>.</w:t>
            </w:r>
          </w:p>
          <w:p w14:paraId="6511CE3B" w14:textId="77777777" w:rsidR="00825539" w:rsidRPr="00C068FC" w:rsidRDefault="00825539" w:rsidP="00983668">
            <w:pPr>
              <w:pStyle w:val="01RegularRegularText"/>
            </w:pPr>
          </w:p>
          <w:p w14:paraId="77218B04" w14:textId="77777777" w:rsidR="00825539" w:rsidRPr="00C068FC" w:rsidRDefault="0077619E" w:rsidP="00983668">
            <w:pPr>
              <w:pStyle w:val="01RegularRegularText"/>
            </w:pPr>
            <w:r w:rsidRPr="00C068FC">
              <w:t>Ar s</w:t>
            </w:r>
            <w:r w:rsidR="00104265" w:rsidRPr="00C068FC">
              <w:rPr>
                <w:lang w:val="ga-IE"/>
              </w:rPr>
              <w:t>h</w:t>
            </w:r>
            <w:r w:rsidRPr="00C068FC">
              <w:t xml:space="preserve">eirbhísí na </w:t>
            </w:r>
            <w:r w:rsidR="00354DBE" w:rsidRPr="00C068FC">
              <w:rPr>
                <w:lang w:val="ga-IE"/>
              </w:rPr>
              <w:t>L</w:t>
            </w:r>
            <w:r w:rsidRPr="00C068FC">
              <w:t xml:space="preserve">íne </w:t>
            </w:r>
            <w:r w:rsidR="00354DBE" w:rsidRPr="00C068FC">
              <w:rPr>
                <w:lang w:val="ga-IE"/>
              </w:rPr>
              <w:t>G</w:t>
            </w:r>
            <w:r w:rsidRPr="00C068FC">
              <w:t>laise go dtí Droichead Broome</w:t>
            </w:r>
            <w:r w:rsidR="00A06791" w:rsidRPr="00C068FC">
              <w:t xml:space="preserve">, </w:t>
            </w:r>
            <w:r w:rsidR="001523EA" w:rsidRPr="00C068FC">
              <w:rPr>
                <w:lang w:val="ga-IE"/>
              </w:rPr>
              <w:t>ba chóir tu</w:t>
            </w:r>
            <w:r w:rsidR="00104265" w:rsidRPr="00C068FC">
              <w:rPr>
                <w:lang w:val="ga-IE"/>
              </w:rPr>
              <w:t>i</w:t>
            </w:r>
            <w:r w:rsidR="001523EA" w:rsidRPr="00C068FC">
              <w:rPr>
                <w:lang w:val="ga-IE"/>
              </w:rPr>
              <w:t xml:space="preserve">rlingt ag </w:t>
            </w:r>
            <w:r w:rsidR="00EE735A" w:rsidRPr="00C068FC">
              <w:t xml:space="preserve">an </w:t>
            </w:r>
            <w:r w:rsidR="001523EA" w:rsidRPr="00C068FC">
              <w:rPr>
                <w:lang w:val="ga-IE"/>
              </w:rPr>
              <w:t xml:space="preserve">stad </w:t>
            </w:r>
            <w:r w:rsidR="00EE735A" w:rsidRPr="00C068FC">
              <w:t>tram ar S</w:t>
            </w:r>
            <w:r w:rsidR="001523EA" w:rsidRPr="00C068FC">
              <w:rPr>
                <w:lang w:val="ga-IE"/>
              </w:rPr>
              <w:t>h</w:t>
            </w:r>
            <w:r w:rsidR="00EE735A" w:rsidRPr="00C068FC">
              <w:t>ráid Uí Chonaill Uachtar</w:t>
            </w:r>
            <w:r w:rsidR="001523EA" w:rsidRPr="00C068FC">
              <w:rPr>
                <w:lang w:val="ga-IE"/>
              </w:rPr>
              <w:t>ach</w:t>
            </w:r>
            <w:r w:rsidR="00EE735A" w:rsidRPr="00C068FC">
              <w:t xml:space="preserve"> agus siúl síos Sráid Chathail </w:t>
            </w:r>
            <w:r w:rsidR="00104265" w:rsidRPr="00C068FC">
              <w:t>Brugha</w:t>
            </w:r>
            <w:r w:rsidR="00EE735A" w:rsidRPr="00C068FC">
              <w:t>. Ar s</w:t>
            </w:r>
            <w:r w:rsidR="001523EA" w:rsidRPr="00C068FC">
              <w:rPr>
                <w:lang w:val="ga-IE"/>
              </w:rPr>
              <w:t>h</w:t>
            </w:r>
            <w:r w:rsidR="00EE735A" w:rsidRPr="00C068FC">
              <w:t>ei</w:t>
            </w:r>
            <w:r w:rsidR="001523EA" w:rsidRPr="00C068FC">
              <w:t xml:space="preserve">rbhísí na </w:t>
            </w:r>
            <w:r w:rsidR="001523EA" w:rsidRPr="00C068FC">
              <w:rPr>
                <w:lang w:val="ga-IE"/>
              </w:rPr>
              <w:t>L</w:t>
            </w:r>
            <w:r w:rsidR="00EE735A" w:rsidRPr="00C068FC">
              <w:t xml:space="preserve">íne </w:t>
            </w:r>
            <w:r w:rsidR="001523EA" w:rsidRPr="00C068FC">
              <w:rPr>
                <w:lang w:val="ga-IE"/>
              </w:rPr>
              <w:t>G</w:t>
            </w:r>
            <w:r w:rsidR="00EE735A" w:rsidRPr="00C068FC">
              <w:t xml:space="preserve">laise go Parnell, Áth an Ghainimh nó Gleann Bhríde, </w:t>
            </w:r>
            <w:r w:rsidR="001523EA" w:rsidRPr="00C068FC">
              <w:rPr>
                <w:lang w:val="ga-IE"/>
              </w:rPr>
              <w:t>ba chóir tuirlingt den tram ag</w:t>
            </w:r>
            <w:r w:rsidR="00EE735A" w:rsidRPr="00C068FC">
              <w:t xml:space="preserve"> </w:t>
            </w:r>
            <w:r w:rsidR="001523EA" w:rsidRPr="00C068FC">
              <w:rPr>
                <w:lang w:val="ga-IE"/>
              </w:rPr>
              <w:t xml:space="preserve">Stad </w:t>
            </w:r>
            <w:r w:rsidR="00EE735A" w:rsidRPr="00C068FC">
              <w:t>Parnell agus siúl síos Sráid Mhaoilbhríde.</w:t>
            </w:r>
          </w:p>
          <w:p w14:paraId="5CDF13A2" w14:textId="77777777" w:rsidR="00825539" w:rsidRPr="00C068FC" w:rsidRDefault="00825539" w:rsidP="00983668">
            <w:pPr>
              <w:pStyle w:val="01RegularRegularText"/>
            </w:pPr>
          </w:p>
          <w:p w14:paraId="75011F5D" w14:textId="77777777" w:rsidR="00825539" w:rsidRPr="00C068FC" w:rsidRDefault="001523EA" w:rsidP="001523EA">
            <w:pPr>
              <w:pStyle w:val="01RegularRegularText"/>
            </w:pPr>
            <w:r w:rsidRPr="00C068FC">
              <w:t xml:space="preserve">Ar seirbhísí na </w:t>
            </w:r>
            <w:r w:rsidRPr="00C068FC">
              <w:rPr>
                <w:lang w:val="ga-IE"/>
              </w:rPr>
              <w:t>L</w:t>
            </w:r>
            <w:r w:rsidRPr="00C068FC">
              <w:t xml:space="preserve">íne </w:t>
            </w:r>
            <w:r w:rsidRPr="00C068FC">
              <w:rPr>
                <w:lang w:val="ga-IE"/>
              </w:rPr>
              <w:t>D</w:t>
            </w:r>
            <w:r w:rsidR="00EE735A" w:rsidRPr="00C068FC">
              <w:t xml:space="preserve">eirge, </w:t>
            </w:r>
            <w:r w:rsidRPr="00C068FC">
              <w:rPr>
                <w:lang w:val="ga-IE"/>
              </w:rPr>
              <w:t xml:space="preserve">ba chóir tuirlingt den tram ag stad </w:t>
            </w:r>
            <w:r w:rsidR="00EE735A" w:rsidRPr="00C068FC">
              <w:t>S</w:t>
            </w:r>
            <w:r w:rsidRPr="00C068FC">
              <w:rPr>
                <w:lang w:val="ga-IE"/>
              </w:rPr>
              <w:t>h</w:t>
            </w:r>
            <w:r w:rsidR="00EE735A" w:rsidRPr="00C068FC">
              <w:t xml:space="preserve">ráid na Mainistreach </w:t>
            </w:r>
            <w:r w:rsidRPr="00C068FC">
              <w:t xml:space="preserve">agus siúl suas </w:t>
            </w:r>
            <w:r w:rsidR="00EE735A" w:rsidRPr="00C068FC">
              <w:t>Sráid Mhaoilbhríde.</w:t>
            </w:r>
            <w:r w:rsidR="00825539" w:rsidRPr="00C068FC">
              <w:t xml:space="preserve"> </w:t>
            </w:r>
          </w:p>
        </w:tc>
      </w:tr>
    </w:tbl>
    <w:p w14:paraId="474AF972" w14:textId="77777777" w:rsidR="00C068FC" w:rsidRDefault="00C068FC">
      <w:r>
        <w:br w:type="page"/>
      </w:r>
    </w:p>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14:paraId="562F9406"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225069E0" w14:textId="77777777" w:rsidR="00825539" w:rsidRPr="00C068FC" w:rsidRDefault="00825539" w:rsidP="00B22EA2">
            <w:pPr>
              <w:pStyle w:val="01RegularRegularText"/>
              <w:rPr>
                <w:b/>
                <w:lang w:val="en"/>
              </w:rPr>
            </w:pPr>
            <w:r w:rsidRPr="00C068FC">
              <w:rPr>
                <w:b/>
                <w:lang w:val="en"/>
              </w:rPr>
              <w:lastRenderedPageBreak/>
              <w:t xml:space="preserve">Iarnród Éireann </w:t>
            </w:r>
            <w:r w:rsidRPr="00C068FC">
              <w:rPr>
                <w:b/>
                <w:lang w:val="en"/>
              </w:rPr>
              <w:br/>
              <w:t xml:space="preserve">Irish Rail </w:t>
            </w:r>
          </w:p>
          <w:p w14:paraId="01FA7997" w14:textId="77777777" w:rsidR="00825539" w:rsidRPr="00C068FC" w:rsidRDefault="0003560A" w:rsidP="00B22EA2">
            <w:pPr>
              <w:pStyle w:val="01RegularRegularText"/>
              <w:rPr>
                <w:b/>
                <w:lang w:val="en"/>
              </w:rPr>
            </w:pPr>
            <w:hyperlink r:id="rId18" w:history="1">
              <w:r w:rsidR="00825539" w:rsidRPr="00C068FC">
                <w:rPr>
                  <w:rStyle w:val="Hyperlink"/>
                  <w:u w:val="none"/>
                  <w:lang w:val="en"/>
                </w:rPr>
                <w:t>www.irishrail.ie</w:t>
              </w:r>
            </w:hyperlink>
            <w:r w:rsidR="00825539" w:rsidRPr="00C068FC">
              <w:rPr>
                <w:lang w:val="en"/>
              </w:rPr>
              <w:t xml:space="preserve"> </w:t>
            </w:r>
          </w:p>
        </w:tc>
        <w:tc>
          <w:tcPr>
            <w:tcW w:w="6885" w:type="dxa"/>
            <w:tcBorders>
              <w:left w:val="single" w:sz="4" w:space="0" w:color="F2F2F2" w:themeColor="background1" w:themeShade="F2"/>
            </w:tcBorders>
          </w:tcPr>
          <w:p w14:paraId="011746B6" w14:textId="77777777" w:rsidR="00825539" w:rsidRPr="00C068FC" w:rsidRDefault="00EE735A" w:rsidP="00983668">
            <w:pPr>
              <w:pStyle w:val="01RegularRegularText"/>
              <w:rPr>
                <w:lang w:val="en"/>
              </w:rPr>
            </w:pPr>
            <w:r w:rsidRPr="00C068FC">
              <w:rPr>
                <w:lang w:val="en"/>
              </w:rPr>
              <w:t xml:space="preserve">Is iad </w:t>
            </w:r>
            <w:r w:rsidR="001523EA" w:rsidRPr="00C068FC">
              <w:rPr>
                <w:lang w:val="en"/>
              </w:rPr>
              <w:t xml:space="preserve">Stáisiún Uí Chonghaile agus Stáisiún Heuston </w:t>
            </w:r>
            <w:r w:rsidRPr="00C068FC">
              <w:rPr>
                <w:lang w:val="en"/>
              </w:rPr>
              <w:t>na príomhstáis</w:t>
            </w:r>
            <w:r w:rsidR="001523EA" w:rsidRPr="00C068FC">
              <w:rPr>
                <w:lang w:val="en"/>
              </w:rPr>
              <w:t>i</w:t>
            </w:r>
            <w:r w:rsidRPr="00C068FC">
              <w:rPr>
                <w:lang w:val="en"/>
              </w:rPr>
              <w:t xml:space="preserve">úin </w:t>
            </w:r>
            <w:r w:rsidR="001523EA" w:rsidRPr="00C068FC">
              <w:rPr>
                <w:lang w:val="en"/>
              </w:rPr>
              <w:t>traenach i mBaile Átha Cliath</w:t>
            </w:r>
            <w:r w:rsidRPr="00C068FC">
              <w:rPr>
                <w:lang w:val="en"/>
              </w:rPr>
              <w:t xml:space="preserve">. </w:t>
            </w:r>
            <w:r w:rsidR="001523EA" w:rsidRPr="00C068FC">
              <w:rPr>
                <w:lang w:val="en"/>
              </w:rPr>
              <w:t>Seir</w:t>
            </w:r>
            <w:r w:rsidRPr="00C068FC">
              <w:rPr>
                <w:lang w:val="en"/>
              </w:rPr>
              <w:t xml:space="preserve">bhísí DART agus </w:t>
            </w:r>
            <w:r w:rsidR="001523EA" w:rsidRPr="00C068FC">
              <w:rPr>
                <w:lang w:val="en"/>
              </w:rPr>
              <w:t xml:space="preserve">seirbhísí </w:t>
            </w:r>
            <w:r w:rsidRPr="00C068FC">
              <w:rPr>
                <w:lang w:val="en"/>
              </w:rPr>
              <w:t xml:space="preserve">comaitéireachta </w:t>
            </w:r>
            <w:r w:rsidR="001523EA" w:rsidRPr="00C068FC">
              <w:rPr>
                <w:lang w:val="en"/>
              </w:rPr>
              <w:t xml:space="preserve">amháin a stopann i </w:t>
            </w:r>
            <w:r w:rsidRPr="00C068FC">
              <w:rPr>
                <w:lang w:val="en"/>
              </w:rPr>
              <w:t>Stáisiún Shráid Tara.</w:t>
            </w:r>
            <w:r w:rsidR="00825539" w:rsidRPr="00C068FC">
              <w:rPr>
                <w:lang w:val="en"/>
              </w:rPr>
              <w:br/>
            </w:r>
          </w:p>
          <w:p w14:paraId="75007814" w14:textId="77777777" w:rsidR="00825539" w:rsidRPr="00C068FC" w:rsidRDefault="00EE735A" w:rsidP="00B22EA2">
            <w:pPr>
              <w:pStyle w:val="01RegularRegularText"/>
              <w:rPr>
                <w:b/>
                <w:lang w:val="en"/>
              </w:rPr>
            </w:pPr>
            <w:r w:rsidRPr="00C068FC">
              <w:rPr>
                <w:b/>
                <w:lang w:val="en"/>
              </w:rPr>
              <w:t>Conghaile</w:t>
            </w:r>
          </w:p>
          <w:p w14:paraId="2E0B7E70" w14:textId="77777777" w:rsidR="00825539" w:rsidRPr="00C068FC" w:rsidRDefault="00EE735A" w:rsidP="00983668">
            <w:pPr>
              <w:pStyle w:val="01RegularRegularText"/>
              <w:rPr>
                <w:lang w:val="en"/>
              </w:rPr>
            </w:pPr>
            <w:r w:rsidRPr="00C068FC">
              <w:rPr>
                <w:lang w:val="en"/>
              </w:rPr>
              <w:t xml:space="preserve">Tá oifig an Bhoird Pleanála fad siúil </w:t>
            </w:r>
            <w:r w:rsidR="001523EA" w:rsidRPr="00C068FC">
              <w:rPr>
                <w:lang w:val="en"/>
              </w:rPr>
              <w:t>ó</w:t>
            </w:r>
            <w:r w:rsidRPr="00C068FC">
              <w:rPr>
                <w:lang w:val="en"/>
              </w:rPr>
              <w:t xml:space="preserve"> Stáisiún Uí Chonghaile agus a s</w:t>
            </w:r>
            <w:r w:rsidR="001523EA" w:rsidRPr="00C068FC">
              <w:rPr>
                <w:lang w:val="en"/>
              </w:rPr>
              <w:t>h</w:t>
            </w:r>
            <w:r w:rsidRPr="00C068FC">
              <w:rPr>
                <w:lang w:val="en"/>
              </w:rPr>
              <w:t xml:space="preserve">eirbhísí iarnróid náisiúnta, comaitéireachta agus DART. Tá an oifig </w:t>
            </w:r>
            <w:r w:rsidR="001523EA" w:rsidRPr="00C068FC">
              <w:rPr>
                <w:lang w:val="en"/>
              </w:rPr>
              <w:t>seo f</w:t>
            </w:r>
            <w:r w:rsidRPr="00C068FC">
              <w:rPr>
                <w:lang w:val="en"/>
              </w:rPr>
              <w:t>ad siúil 10 nóimé</w:t>
            </w:r>
            <w:r w:rsidR="001523EA" w:rsidRPr="00C068FC">
              <w:rPr>
                <w:lang w:val="en"/>
              </w:rPr>
              <w:t>a</w:t>
            </w:r>
            <w:r w:rsidRPr="00C068FC">
              <w:rPr>
                <w:lang w:val="en"/>
              </w:rPr>
              <w:t>d ón stáisiún nó is féidir leat an LUAS (</w:t>
            </w:r>
            <w:r w:rsidR="00C40368" w:rsidRPr="00C068FC">
              <w:rPr>
                <w:lang w:val="en"/>
              </w:rPr>
              <w:t>Líne D</w:t>
            </w:r>
            <w:r w:rsidR="001523EA" w:rsidRPr="00C068FC">
              <w:rPr>
                <w:lang w:val="en"/>
              </w:rPr>
              <w:t>hea</w:t>
            </w:r>
            <w:r w:rsidR="00C40368" w:rsidRPr="00C068FC">
              <w:rPr>
                <w:lang w:val="en"/>
              </w:rPr>
              <w:t>rg</w:t>
            </w:r>
            <w:r w:rsidRPr="00C068FC">
              <w:rPr>
                <w:lang w:val="en"/>
              </w:rPr>
              <w:t xml:space="preserve">) a </w:t>
            </w:r>
            <w:r w:rsidR="001523EA" w:rsidRPr="00C068FC">
              <w:rPr>
                <w:lang w:val="en"/>
              </w:rPr>
              <w:t>fháil</w:t>
            </w:r>
            <w:r w:rsidR="00C7348C" w:rsidRPr="00C068FC">
              <w:rPr>
                <w:lang w:val="en"/>
              </w:rPr>
              <w:t xml:space="preserve"> go dtí Sráid na Mainistreach agus siúl suas Sráid Mhaoilbhríde.</w:t>
            </w:r>
            <w:r w:rsidR="00825539" w:rsidRPr="00C068FC">
              <w:rPr>
                <w:lang w:val="en"/>
              </w:rPr>
              <w:br/>
            </w:r>
          </w:p>
          <w:p w14:paraId="09FE59FE" w14:textId="77777777" w:rsidR="00825539" w:rsidRPr="00C068FC" w:rsidRDefault="00825539" w:rsidP="00B22EA2">
            <w:pPr>
              <w:pStyle w:val="01RegularRegularText"/>
              <w:rPr>
                <w:b/>
              </w:rPr>
            </w:pPr>
            <w:r w:rsidRPr="00C068FC">
              <w:rPr>
                <w:b/>
              </w:rPr>
              <w:t>Heuston</w:t>
            </w:r>
          </w:p>
          <w:p w14:paraId="7DCF2DCD" w14:textId="77777777" w:rsidR="00825539" w:rsidRPr="00C068FC" w:rsidRDefault="001523EA" w:rsidP="00983668">
            <w:pPr>
              <w:pStyle w:val="01RegularRegularText"/>
              <w:rPr>
                <w:lang w:val="en"/>
              </w:rPr>
            </w:pPr>
            <w:r w:rsidRPr="00C068FC">
              <w:rPr>
                <w:lang w:val="en"/>
              </w:rPr>
              <w:t>S</w:t>
            </w:r>
            <w:r w:rsidR="00C7348C" w:rsidRPr="00C068FC">
              <w:rPr>
                <w:lang w:val="en"/>
              </w:rPr>
              <w:t xml:space="preserve">eirbhísí iarnróid náisiúnta agus comaitéireachta </w:t>
            </w:r>
            <w:r w:rsidRPr="00C068FC">
              <w:rPr>
                <w:lang w:val="en"/>
              </w:rPr>
              <w:t xml:space="preserve">a stopann i Stáisiún Heuston </w:t>
            </w:r>
            <w:r w:rsidR="00C7348C" w:rsidRPr="00C068FC">
              <w:rPr>
                <w:lang w:val="en"/>
              </w:rPr>
              <w:t xml:space="preserve">agus ta sé </w:t>
            </w:r>
            <w:r w:rsidRPr="00C068FC">
              <w:rPr>
                <w:lang w:val="en"/>
              </w:rPr>
              <w:t>dhá c</w:t>
            </w:r>
            <w:r w:rsidR="00C7348C" w:rsidRPr="00C068FC">
              <w:rPr>
                <w:lang w:val="en"/>
              </w:rPr>
              <w:t xml:space="preserve">hiliméadar ón oifig </w:t>
            </w:r>
            <w:r w:rsidRPr="00C068FC">
              <w:rPr>
                <w:lang w:val="en"/>
              </w:rPr>
              <w:t>seo</w:t>
            </w:r>
            <w:r w:rsidR="00825539" w:rsidRPr="00C068FC">
              <w:rPr>
                <w:lang w:val="en"/>
              </w:rPr>
              <w:t>.</w:t>
            </w:r>
            <w:r w:rsidR="00C7348C" w:rsidRPr="00C068FC">
              <w:rPr>
                <w:lang w:val="en"/>
              </w:rPr>
              <w:t xml:space="preserve"> </w:t>
            </w:r>
            <w:r w:rsidR="00C40368" w:rsidRPr="00C068FC">
              <w:rPr>
                <w:lang w:val="en"/>
              </w:rPr>
              <w:t>Tá seirbhísí Dublin Bus ar fáil ó Stáisiún Heuston go Lár na Cathrach agus téann an LUAS (Líne D</w:t>
            </w:r>
            <w:r w:rsidRPr="00C068FC">
              <w:rPr>
                <w:lang w:val="en"/>
              </w:rPr>
              <w:t>hea</w:t>
            </w:r>
            <w:r w:rsidR="00C40368" w:rsidRPr="00C068FC">
              <w:rPr>
                <w:lang w:val="en"/>
              </w:rPr>
              <w:t>rg)</w:t>
            </w:r>
            <w:r w:rsidR="00825539" w:rsidRPr="00C068FC">
              <w:rPr>
                <w:lang w:val="en"/>
              </w:rPr>
              <w:t xml:space="preserve"> </w:t>
            </w:r>
            <w:r w:rsidR="00C40368" w:rsidRPr="00C068FC">
              <w:rPr>
                <w:lang w:val="en"/>
              </w:rPr>
              <w:t>ó Heuston go Sráid na Mainistreach chomh maith.</w:t>
            </w:r>
          </w:p>
          <w:p w14:paraId="101D0B16" w14:textId="77777777" w:rsidR="00825539" w:rsidRPr="00C068FC" w:rsidRDefault="00825539" w:rsidP="00983668">
            <w:pPr>
              <w:pStyle w:val="01RegularRegularText"/>
              <w:rPr>
                <w:lang w:val="en"/>
              </w:rPr>
            </w:pPr>
          </w:p>
          <w:p w14:paraId="453EF6FA" w14:textId="77777777" w:rsidR="00825539" w:rsidRPr="00C068FC" w:rsidRDefault="0039771B" w:rsidP="00983668">
            <w:pPr>
              <w:pStyle w:val="01RegularRegularText"/>
              <w:rPr>
                <w:lang w:val="en"/>
              </w:rPr>
            </w:pPr>
            <w:r w:rsidRPr="00C068FC">
              <w:rPr>
                <w:lang w:val="en"/>
              </w:rPr>
              <w:t xml:space="preserve">Iarnród Éireann </w:t>
            </w:r>
            <w:r w:rsidR="00C40368" w:rsidRPr="00C068FC">
              <w:rPr>
                <w:lang w:val="en"/>
              </w:rPr>
              <w:t>–</w:t>
            </w:r>
            <w:r w:rsidRPr="00C068FC">
              <w:rPr>
                <w:lang w:val="en"/>
              </w:rPr>
              <w:t xml:space="preserve"> </w:t>
            </w:r>
            <w:r w:rsidR="001523EA" w:rsidRPr="00C068FC">
              <w:rPr>
                <w:lang w:val="en"/>
              </w:rPr>
              <w:t>gheofar gach eolas faoi rogha</w:t>
            </w:r>
            <w:r w:rsidR="00104265" w:rsidRPr="00C068FC">
              <w:rPr>
                <w:lang w:val="en"/>
              </w:rPr>
              <w:t>n</w:t>
            </w:r>
            <w:r w:rsidR="001523EA" w:rsidRPr="00C068FC">
              <w:rPr>
                <w:lang w:val="en"/>
              </w:rPr>
              <w:t xml:space="preserve">na taistil traenach ar </w:t>
            </w:r>
            <w:r w:rsidR="00C40368" w:rsidRPr="00C068FC">
              <w:rPr>
                <w:lang w:val="en"/>
              </w:rPr>
              <w:t>s</w:t>
            </w:r>
            <w:r w:rsidR="001523EA" w:rsidRPr="00C068FC">
              <w:rPr>
                <w:lang w:val="en"/>
              </w:rPr>
              <w:t>h</w:t>
            </w:r>
            <w:r w:rsidR="00C40368" w:rsidRPr="00C068FC">
              <w:rPr>
                <w:lang w:val="en"/>
              </w:rPr>
              <w:t>uíomh gréasáin Iarnród Éireann.</w:t>
            </w:r>
          </w:p>
          <w:p w14:paraId="1B95A033" w14:textId="77777777" w:rsidR="00825539" w:rsidRPr="00C068FC" w:rsidRDefault="00825539" w:rsidP="00983668">
            <w:pPr>
              <w:pStyle w:val="01RegularRegularText"/>
            </w:pPr>
          </w:p>
        </w:tc>
      </w:tr>
    </w:tbl>
    <w:p w14:paraId="7A4E9FAA" w14:textId="77777777" w:rsidR="00C068FC" w:rsidRDefault="00C068FC">
      <w:r>
        <w:br w:type="page"/>
      </w:r>
    </w:p>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14:paraId="3288FF46"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355035C5" w14:textId="77777777" w:rsidR="00825539" w:rsidRPr="00C068FC" w:rsidRDefault="00C40368" w:rsidP="00B22EA2">
            <w:pPr>
              <w:pStyle w:val="01RegularRegularText"/>
              <w:rPr>
                <w:b/>
                <w:lang w:val="en"/>
              </w:rPr>
            </w:pPr>
            <w:r w:rsidRPr="00C068FC">
              <w:rPr>
                <w:b/>
                <w:lang w:val="en"/>
              </w:rPr>
              <w:lastRenderedPageBreak/>
              <w:t>Rothaíocht</w:t>
            </w:r>
          </w:p>
          <w:p w14:paraId="612B8787" w14:textId="77777777" w:rsidR="00825539" w:rsidRPr="00C068FC" w:rsidRDefault="0003560A" w:rsidP="00B22EA2">
            <w:pPr>
              <w:pStyle w:val="01RegularRegularText"/>
              <w:rPr>
                <w:b/>
                <w:lang w:val="en"/>
              </w:rPr>
            </w:pPr>
            <w:hyperlink r:id="rId19" w:history="1">
              <w:r w:rsidR="00825539" w:rsidRPr="00C068FC">
                <w:rPr>
                  <w:rStyle w:val="Hyperlink"/>
                  <w:u w:val="none"/>
                  <w:lang w:val="en"/>
                </w:rPr>
                <w:t>www.dublinbikes.ie</w:t>
              </w:r>
            </w:hyperlink>
          </w:p>
          <w:p w14:paraId="5DFB3263" w14:textId="77777777" w:rsidR="00825539" w:rsidRPr="00C068FC" w:rsidRDefault="0003560A" w:rsidP="00B22EA2">
            <w:pPr>
              <w:pStyle w:val="01RegularRegularText"/>
              <w:rPr>
                <w:b/>
                <w:lang w:val="en"/>
              </w:rPr>
            </w:pPr>
            <w:hyperlink r:id="rId20" w:history="1">
              <w:r w:rsidR="00825539" w:rsidRPr="00C068FC">
                <w:rPr>
                  <w:rStyle w:val="Hyperlink"/>
                  <w:u w:val="none"/>
                  <w:lang w:val="en"/>
                </w:rPr>
                <w:t>www.transportforireland.ie</w:t>
              </w:r>
            </w:hyperlink>
            <w:r w:rsidR="00825539" w:rsidRPr="00C068FC">
              <w:rPr>
                <w:lang w:val="en"/>
              </w:rPr>
              <w:t xml:space="preserve"> </w:t>
            </w:r>
          </w:p>
        </w:tc>
        <w:tc>
          <w:tcPr>
            <w:tcW w:w="6885" w:type="dxa"/>
            <w:tcBorders>
              <w:left w:val="single" w:sz="4" w:space="0" w:color="F2F2F2" w:themeColor="background1" w:themeShade="F2"/>
            </w:tcBorders>
          </w:tcPr>
          <w:p w14:paraId="08C8F2D5" w14:textId="77777777" w:rsidR="00825539" w:rsidRPr="00C068FC" w:rsidRDefault="00DB78C0" w:rsidP="00983668">
            <w:pPr>
              <w:pStyle w:val="01RegularRegularText"/>
              <w:rPr>
                <w:lang w:val="en"/>
              </w:rPr>
            </w:pPr>
            <w:r w:rsidRPr="00C068FC">
              <w:rPr>
                <w:lang w:val="en"/>
              </w:rPr>
              <w:t xml:space="preserve">Tá ionad </w:t>
            </w:r>
            <w:r w:rsidR="001523EA" w:rsidRPr="00C068FC">
              <w:rPr>
                <w:lang w:val="en"/>
              </w:rPr>
              <w:t xml:space="preserve">ag </w:t>
            </w:r>
            <w:r w:rsidRPr="00C068FC">
              <w:rPr>
                <w:lang w:val="en"/>
              </w:rPr>
              <w:t>Dublin Bikes ar S</w:t>
            </w:r>
            <w:r w:rsidR="00104265" w:rsidRPr="00C068FC">
              <w:rPr>
                <w:lang w:val="en"/>
              </w:rPr>
              <w:t>h</w:t>
            </w:r>
            <w:r w:rsidRPr="00C068FC">
              <w:rPr>
                <w:lang w:val="en"/>
              </w:rPr>
              <w:t xml:space="preserve">ráid Chathail </w:t>
            </w:r>
            <w:r w:rsidR="00104265" w:rsidRPr="00C068FC">
              <w:rPr>
                <w:lang w:val="en"/>
              </w:rPr>
              <w:t>Brugha</w:t>
            </w:r>
            <w:r w:rsidRPr="00C068FC">
              <w:rPr>
                <w:lang w:val="en"/>
              </w:rPr>
              <w:t xml:space="preserve"> in aice le</w:t>
            </w:r>
            <w:r w:rsidR="001523EA" w:rsidRPr="00C068FC">
              <w:rPr>
                <w:lang w:val="en"/>
              </w:rPr>
              <w:t xml:space="preserve">is an </w:t>
            </w:r>
            <w:r w:rsidRPr="00C068FC">
              <w:rPr>
                <w:lang w:val="en"/>
              </w:rPr>
              <w:t>oifig</w:t>
            </w:r>
            <w:r w:rsidR="001523EA" w:rsidRPr="00C068FC">
              <w:rPr>
                <w:lang w:val="en"/>
              </w:rPr>
              <w:t xml:space="preserve"> seo, agus gheofar an</w:t>
            </w:r>
            <w:r w:rsidRPr="00C068FC">
              <w:rPr>
                <w:lang w:val="en"/>
              </w:rPr>
              <w:t xml:space="preserve"> </w:t>
            </w:r>
            <w:r w:rsidR="001523EA" w:rsidRPr="00C068FC">
              <w:rPr>
                <w:lang w:val="en"/>
              </w:rPr>
              <w:t>t-</w:t>
            </w:r>
            <w:r w:rsidRPr="00C068FC">
              <w:rPr>
                <w:lang w:val="en"/>
              </w:rPr>
              <w:t xml:space="preserve">eolas is déanaí </w:t>
            </w:r>
            <w:r w:rsidR="001523EA" w:rsidRPr="00C068FC">
              <w:rPr>
                <w:lang w:val="en"/>
              </w:rPr>
              <w:t>ar</w:t>
            </w:r>
            <w:r w:rsidR="009845E7" w:rsidRPr="00C068FC">
              <w:rPr>
                <w:lang w:val="en"/>
              </w:rPr>
              <w:t xml:space="preserve"> rothair agus </w:t>
            </w:r>
            <w:r w:rsidR="001523EA" w:rsidRPr="00C068FC">
              <w:rPr>
                <w:lang w:val="en"/>
              </w:rPr>
              <w:t xml:space="preserve">ar </w:t>
            </w:r>
            <w:r w:rsidR="009845E7" w:rsidRPr="00C068FC">
              <w:rPr>
                <w:lang w:val="en"/>
              </w:rPr>
              <w:t xml:space="preserve">spásanna </w:t>
            </w:r>
            <w:r w:rsidR="001523EA" w:rsidRPr="00C068FC">
              <w:rPr>
                <w:lang w:val="en"/>
              </w:rPr>
              <w:t>ag an ionad seo agus ag ionaid eile Dublin Bikes ar a suíomh gréasáin.</w:t>
            </w:r>
          </w:p>
          <w:p w14:paraId="20189A51" w14:textId="77777777" w:rsidR="00825539" w:rsidRPr="00C068FC" w:rsidRDefault="0039771B" w:rsidP="00983668">
            <w:pPr>
              <w:pStyle w:val="01RegularRegularText"/>
              <w:rPr>
                <w:lang w:val="en"/>
              </w:rPr>
            </w:pPr>
            <w:r w:rsidRPr="00C068FC">
              <w:rPr>
                <w:lang w:val="en"/>
              </w:rPr>
              <w:br/>
            </w:r>
            <w:r w:rsidR="00F108F5" w:rsidRPr="00C068FC">
              <w:rPr>
                <w:lang w:val="en"/>
              </w:rPr>
              <w:t xml:space="preserve">Ta seastáin rothar ar fáil ar Sráid Chathail </w:t>
            </w:r>
            <w:r w:rsidR="00104265" w:rsidRPr="00C068FC">
              <w:rPr>
                <w:lang w:val="en"/>
              </w:rPr>
              <w:t>Brugha</w:t>
            </w:r>
            <w:r w:rsidR="00F108F5" w:rsidRPr="00C068FC">
              <w:rPr>
                <w:lang w:val="en"/>
              </w:rPr>
              <w:t xml:space="preserve"> chomh maith agus </w:t>
            </w:r>
            <w:r w:rsidR="001523EA" w:rsidRPr="00C068FC">
              <w:rPr>
                <w:lang w:val="en"/>
              </w:rPr>
              <w:t xml:space="preserve">gheofar bealaí rothaíochta chun na hoifige sa </w:t>
            </w:r>
            <w:r w:rsidR="00F108F5" w:rsidRPr="00C068FC">
              <w:rPr>
                <w:lang w:val="en"/>
              </w:rPr>
              <w:t>Journey Planner ó Transport for Ireland.</w:t>
            </w:r>
          </w:p>
          <w:p w14:paraId="6AE4CD18" w14:textId="77777777" w:rsidR="00825539" w:rsidRPr="00C068FC" w:rsidRDefault="00825539" w:rsidP="00983668">
            <w:pPr>
              <w:pStyle w:val="01RegularRegularText"/>
              <w:rPr>
                <w:lang w:val="en"/>
              </w:rPr>
            </w:pPr>
          </w:p>
          <w:p w14:paraId="669D1058" w14:textId="77777777" w:rsidR="00825539" w:rsidRPr="00C068FC" w:rsidRDefault="00F108F5" w:rsidP="001523EA">
            <w:pPr>
              <w:pStyle w:val="01RegularRegularText"/>
              <w:rPr>
                <w:lang w:val="en"/>
              </w:rPr>
            </w:pPr>
            <w:r w:rsidRPr="00C068FC">
              <w:rPr>
                <w:lang w:val="en"/>
              </w:rPr>
              <w:t xml:space="preserve">Tá amanna rothaíochta measta chuig an oifig </w:t>
            </w:r>
            <w:r w:rsidR="001523EA" w:rsidRPr="00C068FC">
              <w:rPr>
                <w:lang w:val="en"/>
              </w:rPr>
              <w:t xml:space="preserve">seo </w:t>
            </w:r>
            <w:r w:rsidRPr="00C068FC">
              <w:rPr>
                <w:lang w:val="en"/>
              </w:rPr>
              <w:t>ó mhórcheantar Bhaile Átha Cliath ar fáil ar ár suíomh gréasáin.</w:t>
            </w:r>
            <w:r w:rsidR="00825539" w:rsidRPr="00C068FC">
              <w:rPr>
                <w:lang w:val="en"/>
              </w:rPr>
              <w:br/>
            </w:r>
          </w:p>
        </w:tc>
      </w:tr>
      <w:tr w:rsidR="00825539" w:rsidRPr="00C068FC" w14:paraId="6D350E30"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4CB5EB35" w14:textId="77777777" w:rsidR="00825539" w:rsidRPr="00C068FC" w:rsidRDefault="00F108F5" w:rsidP="00B22EA2">
            <w:pPr>
              <w:pStyle w:val="01RegularRegularText"/>
              <w:rPr>
                <w:b/>
                <w:lang w:val="en"/>
              </w:rPr>
            </w:pPr>
            <w:r w:rsidRPr="00C068FC">
              <w:rPr>
                <w:b/>
                <w:lang w:val="en"/>
              </w:rPr>
              <w:t>Siúl</w:t>
            </w:r>
          </w:p>
        </w:tc>
        <w:tc>
          <w:tcPr>
            <w:tcW w:w="6885" w:type="dxa"/>
            <w:tcBorders>
              <w:left w:val="single" w:sz="4" w:space="0" w:color="F2F2F2" w:themeColor="background1" w:themeShade="F2"/>
            </w:tcBorders>
          </w:tcPr>
          <w:p w14:paraId="7A0D34BB" w14:textId="77777777" w:rsidR="00825539" w:rsidRPr="00C068FC" w:rsidRDefault="001523EA" w:rsidP="00983668">
            <w:pPr>
              <w:pStyle w:val="01RegularRegularText"/>
              <w:rPr>
                <w:lang w:val="en"/>
              </w:rPr>
            </w:pPr>
            <w:r w:rsidRPr="00C068FC">
              <w:rPr>
                <w:lang w:val="en"/>
              </w:rPr>
              <w:t xml:space="preserve">Gheofar </w:t>
            </w:r>
            <w:r w:rsidR="00F108F5" w:rsidRPr="00C068FC">
              <w:rPr>
                <w:lang w:val="en"/>
              </w:rPr>
              <w:t>ama</w:t>
            </w:r>
            <w:r w:rsidRPr="00C068FC">
              <w:rPr>
                <w:lang w:val="en"/>
              </w:rPr>
              <w:t xml:space="preserve">nna siúil measta chuig an oifig seo </w:t>
            </w:r>
            <w:r w:rsidR="00F108F5" w:rsidRPr="00C068FC">
              <w:rPr>
                <w:lang w:val="en"/>
              </w:rPr>
              <w:t>ó m</w:t>
            </w:r>
            <w:r w:rsidRPr="00C068FC">
              <w:rPr>
                <w:lang w:val="en"/>
              </w:rPr>
              <w:t xml:space="preserve">hórcheantar Bhaile Átha </w:t>
            </w:r>
            <w:r w:rsidR="00F108F5" w:rsidRPr="00C068FC">
              <w:rPr>
                <w:lang w:val="en"/>
              </w:rPr>
              <w:t>ar ár suíomh gréasáin.</w:t>
            </w:r>
          </w:p>
          <w:p w14:paraId="67ACDA06" w14:textId="77777777" w:rsidR="00825539" w:rsidRPr="00C068FC" w:rsidRDefault="00825539" w:rsidP="00983668">
            <w:pPr>
              <w:pStyle w:val="01RegularRegularText"/>
              <w:rPr>
                <w:lang w:val="en"/>
              </w:rPr>
            </w:pPr>
          </w:p>
        </w:tc>
      </w:tr>
      <w:tr w:rsidR="00825539" w:rsidRPr="00C068FC" w14:paraId="69D70E4D"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276E4ADD" w14:textId="77777777" w:rsidR="00825539" w:rsidRPr="00C068FC" w:rsidRDefault="00F108F5" w:rsidP="00B22EA2">
            <w:pPr>
              <w:pStyle w:val="01RegularRegularText"/>
              <w:rPr>
                <w:b/>
                <w:lang w:val="en"/>
              </w:rPr>
            </w:pPr>
            <w:r w:rsidRPr="00C068FC">
              <w:rPr>
                <w:b/>
                <w:lang w:val="en"/>
              </w:rPr>
              <w:t>Tacsaithe</w:t>
            </w:r>
          </w:p>
        </w:tc>
        <w:tc>
          <w:tcPr>
            <w:tcW w:w="6885" w:type="dxa"/>
            <w:tcBorders>
              <w:left w:val="single" w:sz="4" w:space="0" w:color="F2F2F2" w:themeColor="background1" w:themeShade="F2"/>
            </w:tcBorders>
          </w:tcPr>
          <w:p w14:paraId="4D3ACAD7" w14:textId="77777777" w:rsidR="00825539" w:rsidRPr="00C068FC" w:rsidRDefault="00F108F5" w:rsidP="00983668">
            <w:pPr>
              <w:pStyle w:val="01RegularRegularText"/>
              <w:rPr>
                <w:lang w:val="en"/>
              </w:rPr>
            </w:pPr>
            <w:r w:rsidRPr="00C068FC">
              <w:rPr>
                <w:lang w:val="en"/>
              </w:rPr>
              <w:t xml:space="preserve">Is féidir tacsaithe a fháil ar fud na cathrach </w:t>
            </w:r>
            <w:r w:rsidR="00371E3D" w:rsidRPr="00C068FC">
              <w:rPr>
                <w:lang w:val="en"/>
              </w:rPr>
              <w:t xml:space="preserve">chuig </w:t>
            </w:r>
            <w:r w:rsidR="00CB3E2A" w:rsidRPr="00C068FC">
              <w:rPr>
                <w:lang w:val="en"/>
              </w:rPr>
              <w:t>64 Sráid Mhaoilbhríde, B</w:t>
            </w:r>
            <w:r w:rsidR="00C068FC">
              <w:rPr>
                <w:lang w:val="en"/>
              </w:rPr>
              <w:t xml:space="preserve">aile </w:t>
            </w:r>
            <w:r w:rsidR="00CB3E2A" w:rsidRPr="00C068FC">
              <w:rPr>
                <w:lang w:val="en"/>
              </w:rPr>
              <w:t>Á</w:t>
            </w:r>
            <w:r w:rsidR="00C068FC">
              <w:rPr>
                <w:lang w:val="en"/>
              </w:rPr>
              <w:t xml:space="preserve">tha </w:t>
            </w:r>
            <w:r w:rsidR="00CB3E2A" w:rsidRPr="00C068FC">
              <w:rPr>
                <w:lang w:val="en"/>
              </w:rPr>
              <w:t>C</w:t>
            </w:r>
            <w:r w:rsidR="00C068FC">
              <w:rPr>
                <w:lang w:val="en"/>
              </w:rPr>
              <w:t>liath</w:t>
            </w:r>
            <w:r w:rsidR="00CB3E2A" w:rsidRPr="00C068FC">
              <w:rPr>
                <w:lang w:val="en"/>
              </w:rPr>
              <w:t xml:space="preserve"> 1, D01 V902</w:t>
            </w:r>
            <w:r w:rsidR="00825539" w:rsidRPr="00C068FC">
              <w:rPr>
                <w:lang w:val="en"/>
              </w:rPr>
              <w:t>.</w:t>
            </w:r>
            <w:r w:rsidR="00CB3E2A" w:rsidRPr="00C068FC">
              <w:rPr>
                <w:lang w:val="en"/>
              </w:rPr>
              <w:t xml:space="preserve"> Tá seastán tacsaithe lonnaithe gar don oifig, ar Sráid Chathail </w:t>
            </w:r>
            <w:r w:rsidR="00104265" w:rsidRPr="00C068FC">
              <w:rPr>
                <w:lang w:val="en"/>
              </w:rPr>
              <w:t>Brugha</w:t>
            </w:r>
            <w:r w:rsidR="00CB3E2A" w:rsidRPr="00C068FC">
              <w:rPr>
                <w:lang w:val="en"/>
              </w:rPr>
              <w:t>.</w:t>
            </w:r>
          </w:p>
          <w:p w14:paraId="638469AD" w14:textId="77777777" w:rsidR="00825539" w:rsidRPr="00C068FC" w:rsidRDefault="00825539" w:rsidP="00983668">
            <w:pPr>
              <w:pStyle w:val="01RegularRegularText"/>
              <w:rPr>
                <w:lang w:val="en"/>
              </w:rPr>
            </w:pPr>
          </w:p>
        </w:tc>
      </w:tr>
    </w:tbl>
    <w:p w14:paraId="7A4C94DC" w14:textId="77777777" w:rsidR="00C068FC" w:rsidRDefault="00C068FC">
      <w:r>
        <w:br w:type="page"/>
      </w:r>
    </w:p>
    <w:p w14:paraId="66F7A38C" w14:textId="77777777" w:rsidR="00C068FC" w:rsidRDefault="00C068FC"/>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14:paraId="554E77B0" w14:textId="77777777"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454A13CA" w14:textId="77777777" w:rsidR="00825539" w:rsidRPr="00C068FC" w:rsidRDefault="00825539" w:rsidP="00B22EA2">
            <w:pPr>
              <w:pStyle w:val="01RegularRegularText"/>
              <w:rPr>
                <w:b/>
                <w:lang w:val="en"/>
              </w:rPr>
            </w:pPr>
            <w:r w:rsidRPr="00C068FC">
              <w:rPr>
                <w:b/>
                <w:lang w:val="en"/>
              </w:rPr>
              <w:t>Car</w:t>
            </w:r>
            <w:r w:rsidR="00F108F5" w:rsidRPr="00C068FC">
              <w:rPr>
                <w:b/>
                <w:lang w:val="en"/>
              </w:rPr>
              <w:t>r</w:t>
            </w:r>
          </w:p>
        </w:tc>
        <w:tc>
          <w:tcPr>
            <w:tcW w:w="6885" w:type="dxa"/>
            <w:tcBorders>
              <w:left w:val="single" w:sz="4" w:space="0" w:color="F2F2F2" w:themeColor="background1" w:themeShade="F2"/>
            </w:tcBorders>
          </w:tcPr>
          <w:p w14:paraId="45E615BB" w14:textId="77777777" w:rsidR="00825539" w:rsidRPr="00C068FC" w:rsidRDefault="00CB3E2A" w:rsidP="00983668">
            <w:pPr>
              <w:pStyle w:val="01RegularRegularText"/>
              <w:rPr>
                <w:lang w:val="en"/>
              </w:rPr>
            </w:pPr>
            <w:r w:rsidRPr="00C068FC">
              <w:rPr>
                <w:lang w:val="en"/>
              </w:rPr>
              <w:t xml:space="preserve">Sa charr, lean ceann de na príomhbhealaí (a chuirfear in iúl trí ‘N’, mar shampla N1, N4, N11) go lár na cathrach agus lean an léarscáil le haghaidh treoracha </w:t>
            </w:r>
            <w:r w:rsidR="00371E3D" w:rsidRPr="00C068FC">
              <w:rPr>
                <w:lang w:val="en"/>
              </w:rPr>
              <w:t>chuig a</w:t>
            </w:r>
            <w:r w:rsidRPr="00C068FC">
              <w:rPr>
                <w:lang w:val="en"/>
              </w:rPr>
              <w:t>n oifig</w:t>
            </w:r>
            <w:r w:rsidR="00825539" w:rsidRPr="00C068FC">
              <w:rPr>
                <w:lang w:val="en"/>
              </w:rPr>
              <w:t>.</w:t>
            </w:r>
            <w:r w:rsidRPr="00C068FC">
              <w:rPr>
                <w:lang w:val="en"/>
              </w:rPr>
              <w:t xml:space="preserve"> Tá sriantaí tráchta agus córas aontreo i bhfeidhm ar fud na cathrach.</w:t>
            </w:r>
          </w:p>
          <w:p w14:paraId="26DC8F9C" w14:textId="77777777" w:rsidR="00825539" w:rsidRPr="00C068FC" w:rsidRDefault="00825539" w:rsidP="00983668">
            <w:pPr>
              <w:pStyle w:val="01RegularRegularText"/>
              <w:rPr>
                <w:lang w:val="en"/>
              </w:rPr>
            </w:pPr>
          </w:p>
          <w:p w14:paraId="767E23FE" w14:textId="77777777" w:rsidR="00825539" w:rsidRPr="00C068FC" w:rsidRDefault="00CB3E2A" w:rsidP="00983668">
            <w:pPr>
              <w:pStyle w:val="01RegularRegularText"/>
              <w:rPr>
                <w:lang w:val="en"/>
              </w:rPr>
            </w:pPr>
            <w:r w:rsidRPr="00C068FC">
              <w:rPr>
                <w:lang w:val="en"/>
              </w:rPr>
              <w:t>Tá áit páirceála inrochtana os comhair na hoifige, ach níl aon pháirceáil sráide go ginearálta gar don oifig. Tá carrchlóis ar fáil in aice láimhe</w:t>
            </w:r>
            <w:r w:rsidR="00C20845" w:rsidRPr="00C068FC">
              <w:rPr>
                <w:lang w:val="en"/>
              </w:rPr>
              <w:t>.</w:t>
            </w:r>
          </w:p>
          <w:p w14:paraId="6037BCAF" w14:textId="77777777" w:rsidR="00825539" w:rsidRPr="00C068FC" w:rsidRDefault="00825539" w:rsidP="00983668">
            <w:pPr>
              <w:pStyle w:val="01RegularRegularText"/>
              <w:rPr>
                <w:lang w:val="en"/>
              </w:rPr>
            </w:pPr>
          </w:p>
        </w:tc>
      </w:tr>
    </w:tbl>
    <w:p w14:paraId="3E528D47" w14:textId="77777777" w:rsidR="00825539" w:rsidRPr="00C068FC" w:rsidRDefault="00825539" w:rsidP="00825539">
      <w:pPr>
        <w:pStyle w:val="02BoldBoldText"/>
      </w:pPr>
    </w:p>
    <w:p w14:paraId="0002BDAE" w14:textId="77777777" w:rsidR="00AA0872" w:rsidRPr="00C068FC" w:rsidRDefault="00AA0872" w:rsidP="00421732">
      <w:pPr>
        <w:pStyle w:val="02BoldBoldText"/>
      </w:pPr>
    </w:p>
    <w:p w14:paraId="04336A5F" w14:textId="77777777" w:rsidR="00B22EA2" w:rsidRPr="00C068FC" w:rsidRDefault="00B22EA2" w:rsidP="00421732">
      <w:pPr>
        <w:pStyle w:val="02BoldBoldText"/>
      </w:pPr>
      <w:r w:rsidRPr="00C068FC">
        <w:br w:type="page"/>
      </w:r>
    </w:p>
    <w:p w14:paraId="43846DCB" w14:textId="77777777" w:rsidR="00990193" w:rsidRPr="00C068FC" w:rsidRDefault="00371E3D" w:rsidP="00C068FC">
      <w:pPr>
        <w:pStyle w:val="02BoldBoldText"/>
      </w:pPr>
      <w:bookmarkStart w:id="5" w:name="_Toc37771573"/>
      <w:r w:rsidRPr="00C068FC">
        <w:lastRenderedPageBreak/>
        <w:t>Nuair a shroicheann tú an oifig</w:t>
      </w:r>
      <w:bookmarkEnd w:id="5"/>
      <w:r w:rsidR="00990193" w:rsidRPr="00C068FC">
        <w:t xml:space="preserve"> </w:t>
      </w:r>
    </w:p>
    <w:p w14:paraId="4A74DDA8" w14:textId="77777777" w:rsidR="000212CD" w:rsidRPr="00C068FC" w:rsidRDefault="00990193" w:rsidP="00421732">
      <w:pPr>
        <w:pStyle w:val="01RegularRegularText"/>
      </w:pPr>
      <w:r w:rsidRPr="00C068FC">
        <w:t xml:space="preserve">Tá </w:t>
      </w:r>
      <w:r w:rsidR="00371E3D" w:rsidRPr="00C068FC">
        <w:t xml:space="preserve">slí isteach </w:t>
      </w:r>
      <w:r w:rsidR="00371E3D" w:rsidRPr="00C068FC">
        <w:rPr>
          <w:lang w:val="ga-IE"/>
        </w:rPr>
        <w:t>s</w:t>
      </w:r>
      <w:r w:rsidRPr="00C068FC">
        <w:t>a</w:t>
      </w:r>
      <w:r w:rsidR="00371E3D" w:rsidRPr="00C068FC">
        <w:rPr>
          <w:lang w:val="ga-IE"/>
        </w:rPr>
        <w:t>n</w:t>
      </w:r>
      <w:r w:rsidRPr="00C068FC">
        <w:t xml:space="preserve"> oifig </w:t>
      </w:r>
      <w:r w:rsidR="00104265" w:rsidRPr="00C068FC">
        <w:rPr>
          <w:lang w:val="ga-IE"/>
        </w:rPr>
        <w:t>ag</w:t>
      </w:r>
      <w:r w:rsidRPr="00C068FC">
        <w:t xml:space="preserve"> 64 Sráid Mhaoilbhríde, </w:t>
      </w:r>
      <w:r w:rsidR="00371E3D" w:rsidRPr="00C068FC">
        <w:rPr>
          <w:lang w:val="ga-IE"/>
        </w:rPr>
        <w:t xml:space="preserve">os comhair foirgneamh </w:t>
      </w:r>
      <w:r w:rsidRPr="00C068FC">
        <w:t>Eir.</w:t>
      </w:r>
    </w:p>
    <w:p w14:paraId="00685FC2" w14:textId="77777777" w:rsidR="000212CD" w:rsidRPr="00C068FC" w:rsidRDefault="000212CD" w:rsidP="00421732">
      <w:pPr>
        <w:pStyle w:val="01RegularRegularText"/>
      </w:pPr>
      <w:r w:rsidRPr="00C068FC">
        <w:rPr>
          <w:noProof/>
          <w:lang w:val="en-US"/>
        </w:rPr>
        <w:drawing>
          <wp:anchor distT="0" distB="0" distL="114300" distR="114300" simplePos="0" relativeHeight="251553280" behindDoc="0" locked="0" layoutInCell="1" allowOverlap="1" wp14:anchorId="37B402EA" wp14:editId="0FE08994">
            <wp:simplePos x="0" y="0"/>
            <wp:positionH relativeFrom="column">
              <wp:posOffset>494665</wp:posOffset>
            </wp:positionH>
            <wp:positionV relativeFrom="paragraph">
              <wp:posOffset>13335</wp:posOffset>
            </wp:positionV>
            <wp:extent cx="4851905" cy="3238500"/>
            <wp:effectExtent l="0" t="0" r="6350" b="0"/>
            <wp:wrapNone/>
            <wp:docPr id="11" name="Picture 11" descr="San íomhá seo feictear slí isteach agus príomhdhoirse an Bhoird Pleanála má tá tú i do sheasamh ag an bhfoirgneamh Eir, ag breathnú ag a 12 a chlog thar Sráid Mhaoilbhríde. Téann líne ghlas an LUAS ó dheis go clé agus caithfear aire a thabhairt agus tú ag dul trasna." title="Bealach isteach an Bhoird Plean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herty\Desktop\Noel photos March 2018\ABP Building etc 8-2-18 HR\ABP Building etc 8-2-18 HR\ABP Building etc HR-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190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E5444" w14:textId="77777777" w:rsidR="000212CD" w:rsidRPr="00C068FC" w:rsidRDefault="000212CD" w:rsidP="00421732">
      <w:pPr>
        <w:pStyle w:val="01RegularRegularText"/>
      </w:pPr>
    </w:p>
    <w:p w14:paraId="6F6396C8" w14:textId="77777777" w:rsidR="000212CD" w:rsidRPr="00C068FC" w:rsidRDefault="000212CD" w:rsidP="00421732">
      <w:pPr>
        <w:pStyle w:val="01RegularRegularText"/>
      </w:pPr>
    </w:p>
    <w:p w14:paraId="5A9C7C54" w14:textId="77777777" w:rsidR="000212CD" w:rsidRPr="00C068FC" w:rsidRDefault="000212CD" w:rsidP="00421732">
      <w:pPr>
        <w:pStyle w:val="01RegularRegularText"/>
      </w:pPr>
    </w:p>
    <w:p w14:paraId="405A7E27" w14:textId="77777777" w:rsidR="000212CD" w:rsidRPr="00C068FC" w:rsidRDefault="000212CD" w:rsidP="00421732">
      <w:pPr>
        <w:pStyle w:val="01RegularRegularText"/>
      </w:pPr>
    </w:p>
    <w:p w14:paraId="6AA67DA0" w14:textId="77777777" w:rsidR="000212CD" w:rsidRPr="00C068FC" w:rsidRDefault="000212CD" w:rsidP="00421732">
      <w:pPr>
        <w:pStyle w:val="01RegularRegularText"/>
      </w:pPr>
    </w:p>
    <w:p w14:paraId="102E4CB4" w14:textId="77777777" w:rsidR="000212CD" w:rsidRPr="00C068FC" w:rsidRDefault="000212CD" w:rsidP="00421732">
      <w:pPr>
        <w:pStyle w:val="01RegularRegularText"/>
      </w:pPr>
    </w:p>
    <w:p w14:paraId="5B41463E" w14:textId="77777777" w:rsidR="000212CD" w:rsidRPr="00C068FC" w:rsidRDefault="000212CD" w:rsidP="00421732">
      <w:pPr>
        <w:pStyle w:val="01RegularRegularText"/>
      </w:pPr>
    </w:p>
    <w:p w14:paraId="7230A2D8" w14:textId="77777777" w:rsidR="000212CD" w:rsidRPr="00C068FC" w:rsidRDefault="000212CD" w:rsidP="00421732">
      <w:pPr>
        <w:pStyle w:val="01RegularRegularText"/>
      </w:pPr>
    </w:p>
    <w:p w14:paraId="4EE42F01" w14:textId="77777777" w:rsidR="000212CD" w:rsidRPr="00C068FC" w:rsidRDefault="000212CD" w:rsidP="00421732">
      <w:pPr>
        <w:pStyle w:val="01RegularRegularText"/>
      </w:pPr>
    </w:p>
    <w:p w14:paraId="22EC20FE" w14:textId="77777777" w:rsidR="000212CD" w:rsidRPr="00C068FC" w:rsidRDefault="000212CD" w:rsidP="00421732">
      <w:pPr>
        <w:pStyle w:val="01RegularRegularText"/>
      </w:pPr>
    </w:p>
    <w:p w14:paraId="57BA6BC4" w14:textId="77777777" w:rsidR="001E588A" w:rsidRPr="00C068FC" w:rsidRDefault="001E588A" w:rsidP="00421732">
      <w:pPr>
        <w:pStyle w:val="01RegularRegularText"/>
      </w:pPr>
    </w:p>
    <w:p w14:paraId="25C52096" w14:textId="77777777" w:rsidR="00421732" w:rsidRPr="00C068FC" w:rsidRDefault="00421732" w:rsidP="00421732">
      <w:pPr>
        <w:pStyle w:val="01RegularRegularText"/>
      </w:pPr>
      <w:r w:rsidRPr="00C068FC">
        <w:t xml:space="preserve"> </w:t>
      </w:r>
      <w:r w:rsidR="00990193" w:rsidRPr="00C068FC">
        <w:t>Nuair a shroicheann tú an p</w:t>
      </w:r>
      <w:r w:rsidR="00104265" w:rsidRPr="00C068FC">
        <w:rPr>
          <w:lang w:val="ga-IE"/>
        </w:rPr>
        <w:t>r</w:t>
      </w:r>
      <w:r w:rsidR="00990193" w:rsidRPr="00C068FC">
        <w:t>íomhdhoras</w:t>
      </w:r>
      <w:r w:rsidRPr="00C068FC">
        <w:t>,</w:t>
      </w:r>
      <w:r w:rsidR="00990193" w:rsidRPr="00C068FC">
        <w:t xml:space="preserve"> brúigh an cnaipe gorm ar an idirchum.</w:t>
      </w:r>
      <w:r w:rsidRPr="00C068FC">
        <w:t xml:space="preserve"> </w:t>
      </w:r>
    </w:p>
    <w:p w14:paraId="167FE0ED" w14:textId="77777777" w:rsidR="000212CD" w:rsidRPr="00C068FC" w:rsidRDefault="000212CD" w:rsidP="00421732">
      <w:pPr>
        <w:pStyle w:val="01RegularRegularText"/>
      </w:pPr>
      <w:r w:rsidRPr="00C068FC">
        <w:rPr>
          <w:noProof/>
          <w:lang w:val="en-US"/>
        </w:rPr>
        <w:drawing>
          <wp:anchor distT="0" distB="0" distL="114300" distR="114300" simplePos="0" relativeHeight="251561472" behindDoc="0" locked="0" layoutInCell="1" allowOverlap="1" wp14:anchorId="340A9994" wp14:editId="15B2A00E">
            <wp:simplePos x="0" y="0"/>
            <wp:positionH relativeFrom="margin">
              <wp:align>center</wp:align>
            </wp:positionH>
            <wp:positionV relativeFrom="paragraph">
              <wp:posOffset>146685</wp:posOffset>
            </wp:positionV>
            <wp:extent cx="4994275" cy="3333528"/>
            <wp:effectExtent l="0" t="0" r="0" b="635"/>
            <wp:wrapNone/>
            <wp:docPr id="13" name="Picture 13" descr="Feictear áit an príomhdhorais agus an dordánaí san íomhá seo. Tá bosca buí timpeall an chnaipe a úsáidtear chun an dordánaí chur i bhfeidhm, agus tá saighead ghlas ag díriú air ón taobh deas." title="Gar-amhairc ar an bpríomhd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oherty\Desktop\Noel photos March 2018\ABP Building etc 8-2-18 HR\ABP Building etc 8-2-18 HR\ABP Building etc HR-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4275" cy="333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4B40C" w14:textId="77777777" w:rsidR="000212CD" w:rsidRPr="00C068FC" w:rsidRDefault="000212CD" w:rsidP="00421732">
      <w:pPr>
        <w:pStyle w:val="01RegularRegularText"/>
      </w:pPr>
    </w:p>
    <w:p w14:paraId="5ADC02EE" w14:textId="77777777" w:rsidR="000212CD" w:rsidRPr="00C068FC" w:rsidRDefault="000212CD" w:rsidP="00421732">
      <w:pPr>
        <w:pStyle w:val="01RegularRegularText"/>
      </w:pPr>
    </w:p>
    <w:p w14:paraId="456944BE" w14:textId="77777777" w:rsidR="000212CD" w:rsidRPr="00C068FC" w:rsidRDefault="000212CD" w:rsidP="00421732">
      <w:pPr>
        <w:pStyle w:val="01RegularRegularText"/>
      </w:pPr>
    </w:p>
    <w:p w14:paraId="727F1685" w14:textId="77777777" w:rsidR="000212CD" w:rsidRPr="00C068FC" w:rsidRDefault="000212CD" w:rsidP="00421732">
      <w:pPr>
        <w:pStyle w:val="01RegularRegularText"/>
      </w:pPr>
    </w:p>
    <w:p w14:paraId="108FE2EE" w14:textId="77777777" w:rsidR="000212CD" w:rsidRPr="00C068FC" w:rsidRDefault="000212CD" w:rsidP="00421732">
      <w:pPr>
        <w:pStyle w:val="01RegularRegularText"/>
      </w:pPr>
    </w:p>
    <w:p w14:paraId="7B018C9D" w14:textId="77777777" w:rsidR="000212CD" w:rsidRPr="00C068FC" w:rsidRDefault="000212CD" w:rsidP="00421732">
      <w:pPr>
        <w:pStyle w:val="01RegularRegularText"/>
      </w:pPr>
    </w:p>
    <w:p w14:paraId="057C602B" w14:textId="77777777" w:rsidR="000212CD" w:rsidRPr="00C068FC" w:rsidRDefault="000212CD" w:rsidP="00421732">
      <w:pPr>
        <w:pStyle w:val="01RegularRegularText"/>
      </w:pPr>
    </w:p>
    <w:p w14:paraId="0F82124A" w14:textId="77777777" w:rsidR="000212CD" w:rsidRPr="00C068FC" w:rsidRDefault="001E588A" w:rsidP="00421732">
      <w:pPr>
        <w:pStyle w:val="01RegularRegularText"/>
      </w:pPr>
      <w:r w:rsidRPr="00C068FC">
        <w:rPr>
          <w:noProof/>
          <w:lang w:val="en-US"/>
        </w:rPr>
        <mc:AlternateContent>
          <mc:Choice Requires="wps">
            <w:drawing>
              <wp:anchor distT="0" distB="0" distL="114300" distR="114300" simplePos="0" relativeHeight="251569664" behindDoc="0" locked="0" layoutInCell="1" allowOverlap="1" wp14:anchorId="00B2F209" wp14:editId="6BFBF88B">
                <wp:simplePos x="0" y="0"/>
                <wp:positionH relativeFrom="column">
                  <wp:posOffset>4206875</wp:posOffset>
                </wp:positionH>
                <wp:positionV relativeFrom="paragraph">
                  <wp:posOffset>281940</wp:posOffset>
                </wp:positionV>
                <wp:extent cx="1339850" cy="64135"/>
                <wp:effectExtent l="0" t="152400" r="0" b="107315"/>
                <wp:wrapNone/>
                <wp:docPr id="15" name="Straight Arrow Connector 15" title="Arrow pointing to buzzer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F0C046" id="_x0000_t32" coordsize="21600,21600" o:spt="32" o:oned="t" path="m,l21600,21600e" filled="f">
                <v:path arrowok="t" fillok="f" o:connecttype="none"/>
                <o:lock v:ext="edit" shapetype="t"/>
              </v:shapetype>
              <v:shape id="Straight Arrow Connector 15" o:spid="_x0000_s1026" type="#_x0000_t32" alt="Title: Arrow pointing to buzzer button" style="position:absolute;margin-left:331.25pt;margin-top:22.2pt;width:105.5pt;height:5.05pt;flip:x 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" strokecolor="#00b050" strokeweight="6pt">
                <v:stroke endarrow="block" joinstyle="miter"/>
              </v:shape>
            </w:pict>
          </mc:Fallback>
        </mc:AlternateContent>
      </w:r>
      <w:r w:rsidRPr="00C068FC">
        <w:rPr>
          <w:noProof/>
          <w:lang w:val="en-US"/>
        </w:rPr>
        <mc:AlternateContent>
          <mc:Choice Requires="wps">
            <w:drawing>
              <wp:anchor distT="0" distB="0" distL="114300" distR="114300" simplePos="0" relativeHeight="251577856" behindDoc="0" locked="0" layoutInCell="1" allowOverlap="1" wp14:anchorId="3C7ACBF5" wp14:editId="4DEF44C1">
                <wp:simplePos x="0" y="0"/>
                <wp:positionH relativeFrom="column">
                  <wp:posOffset>3917950</wp:posOffset>
                </wp:positionH>
                <wp:positionV relativeFrom="paragraph">
                  <wp:posOffset>165735</wp:posOffset>
                </wp:positionV>
                <wp:extent cx="171450" cy="180975"/>
                <wp:effectExtent l="19050" t="19050" r="19050" b="28575"/>
                <wp:wrapNone/>
                <wp:docPr id="14" name="Rectangle 14" title="Highlight of buzzer button"/>
                <wp:cNvGraphicFramePr/>
                <a:graphic xmlns:a="http://schemas.openxmlformats.org/drawingml/2006/main">
                  <a:graphicData uri="http://schemas.microsoft.com/office/word/2010/wordprocessingShape">
                    <wps:wsp>
                      <wps:cNvSpPr/>
                      <wps:spPr>
                        <a:xfrm>
                          <a:off x="0" y="0"/>
                          <a:ext cx="171450" cy="18097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F0642" id="Rectangle 14" o:spid="_x0000_s1026" alt="Title: Highlight of buzzer button" style="position:absolute;margin-left:308.5pt;margin-top:13.05pt;width:13.5pt;height:14.25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" filled="f" strokecolor="#ffc000" strokeweight="3pt"/>
            </w:pict>
          </mc:Fallback>
        </mc:AlternateContent>
      </w:r>
    </w:p>
    <w:p w14:paraId="0C044AFF" w14:textId="77777777" w:rsidR="000212CD" w:rsidRPr="00C068FC" w:rsidRDefault="000212CD" w:rsidP="00421732">
      <w:pPr>
        <w:pStyle w:val="01RegularRegularText"/>
      </w:pPr>
    </w:p>
    <w:p w14:paraId="1BBDCF43" w14:textId="77777777" w:rsidR="000212CD" w:rsidRPr="00C068FC" w:rsidRDefault="000212CD" w:rsidP="00421732">
      <w:pPr>
        <w:pStyle w:val="01RegularRegularText"/>
      </w:pPr>
    </w:p>
    <w:p w14:paraId="5BC500C6" w14:textId="77777777" w:rsidR="000212CD" w:rsidRPr="00C068FC" w:rsidRDefault="000212CD" w:rsidP="00421732">
      <w:pPr>
        <w:pStyle w:val="01RegularRegularText"/>
      </w:pPr>
    </w:p>
    <w:p w14:paraId="2FBB980D" w14:textId="77777777" w:rsidR="000212CD" w:rsidRPr="00C068FC" w:rsidRDefault="000212CD" w:rsidP="00421732">
      <w:pPr>
        <w:pStyle w:val="01RegularRegularText"/>
      </w:pPr>
    </w:p>
    <w:p w14:paraId="4AC508AF" w14:textId="77777777" w:rsidR="000212CD" w:rsidRPr="00C068FC" w:rsidRDefault="000212CD" w:rsidP="00421732">
      <w:pPr>
        <w:pStyle w:val="01RegularRegularText"/>
      </w:pPr>
    </w:p>
    <w:p w14:paraId="03EAF2E0" w14:textId="77777777" w:rsidR="000212CD" w:rsidRPr="00C068FC" w:rsidRDefault="000212CD" w:rsidP="00421732">
      <w:pPr>
        <w:pStyle w:val="01RegularRegularText"/>
      </w:pPr>
    </w:p>
    <w:p w14:paraId="677431EC" w14:textId="77777777" w:rsidR="000212CD" w:rsidRPr="00C068FC" w:rsidRDefault="000212CD" w:rsidP="00421732">
      <w:pPr>
        <w:pStyle w:val="01RegularRegularText"/>
        <w:rPr>
          <w:lang w:val="de-DE"/>
        </w:rPr>
      </w:pPr>
      <w:r w:rsidRPr="00C068FC">
        <w:rPr>
          <w:noProof/>
          <w:lang w:val="en-US"/>
        </w:rPr>
        <w:lastRenderedPageBreak/>
        <w:drawing>
          <wp:anchor distT="0" distB="0" distL="114300" distR="114300" simplePos="0" relativeHeight="251536896" behindDoc="0" locked="0" layoutInCell="1" allowOverlap="1" wp14:anchorId="6F2D7647" wp14:editId="3E1F7DA6">
            <wp:simplePos x="0" y="0"/>
            <wp:positionH relativeFrom="margin">
              <wp:align>center</wp:align>
            </wp:positionH>
            <wp:positionV relativeFrom="paragraph">
              <wp:posOffset>410210</wp:posOffset>
            </wp:positionV>
            <wp:extent cx="2914650" cy="2103755"/>
            <wp:effectExtent l="0" t="0" r="0" b="0"/>
            <wp:wrapTopAndBottom/>
            <wp:docPr id="8" name="Picture 8" descr="Feictear an dordánaí ag príomhdhoras oifig an Bhoird Pleanála. Tá cnaipe leath bhealach síos an painéal ar an taobh deas. Faightear faoin téacs Braille é agus tá solas gorm taobh thiar dó.&#10;&#10;&#10;San íomhá, tá bosca buí timpeall air agus tá saighead ghlas ag díriú air ón taobh deas.&#10;&#10;Nuair a bhrúitear an dordánaí, déanfaidh garda slándála an doras a dhíghlasáil duit nó is féidir cabhair a iarraidh. " title="Gar-amhairc ar an dordánaí ar an bpríomhd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103755"/>
                    </a:xfrm>
                    <a:prstGeom prst="rect">
                      <a:avLst/>
                    </a:prstGeom>
                    <a:noFill/>
                  </pic:spPr>
                </pic:pic>
              </a:graphicData>
            </a:graphic>
            <wp14:sizeRelH relativeFrom="margin">
              <wp14:pctWidth>0</wp14:pctWidth>
            </wp14:sizeRelH>
            <wp14:sizeRelV relativeFrom="margin">
              <wp14:pctHeight>0</wp14:pctHeight>
            </wp14:sizeRelV>
          </wp:anchor>
        </w:drawing>
      </w:r>
      <w:r w:rsidR="00990193" w:rsidRPr="00C068FC">
        <w:rPr>
          <w:lang w:val="de-DE"/>
        </w:rPr>
        <w:t xml:space="preserve"> Seo grianghraf gar-amhairc den </w:t>
      </w:r>
      <w:r w:rsidR="00F13819" w:rsidRPr="00C068FC">
        <w:rPr>
          <w:lang w:val="de-DE"/>
        </w:rPr>
        <w:t>dordánaí</w:t>
      </w:r>
      <w:r w:rsidR="00990193" w:rsidRPr="00C068FC">
        <w:rPr>
          <w:lang w:val="de-DE"/>
        </w:rPr>
        <w:t>:</w:t>
      </w:r>
    </w:p>
    <w:p w14:paraId="6FAC0D90" w14:textId="77777777" w:rsidR="000212CD" w:rsidRPr="00C068FC" w:rsidRDefault="000212CD" w:rsidP="00421732">
      <w:pPr>
        <w:pStyle w:val="01RegularRegularText"/>
        <w:rPr>
          <w:lang w:val="de-DE"/>
        </w:rPr>
      </w:pPr>
    </w:p>
    <w:p w14:paraId="36913D8E" w14:textId="77777777" w:rsidR="00421732" w:rsidRPr="00C068FC" w:rsidRDefault="00214BB5" w:rsidP="00421732">
      <w:pPr>
        <w:pStyle w:val="01RegularRegularText"/>
        <w:rPr>
          <w:lang w:val="en-US"/>
        </w:rPr>
      </w:pPr>
      <w:r w:rsidRPr="00C068FC">
        <w:rPr>
          <w:lang w:val="de-DE"/>
        </w:rPr>
        <w:t xml:space="preserve">Nuair a bhrúnn tú an </w:t>
      </w:r>
      <w:r w:rsidR="00F13819" w:rsidRPr="00C068FC">
        <w:rPr>
          <w:lang w:val="de-DE"/>
        </w:rPr>
        <w:t>dordánaí</w:t>
      </w:r>
      <w:r w:rsidRPr="00C068FC">
        <w:rPr>
          <w:lang w:val="de-DE"/>
        </w:rPr>
        <w:t xml:space="preserve">, </w:t>
      </w:r>
      <w:r w:rsidR="00371E3D" w:rsidRPr="00C068FC">
        <w:rPr>
          <w:lang w:val="de-DE"/>
        </w:rPr>
        <w:t xml:space="preserve">déanfaidh garda slándála </w:t>
      </w:r>
      <w:r w:rsidR="00AD5E93" w:rsidRPr="00C068FC">
        <w:rPr>
          <w:lang w:val="de-DE"/>
        </w:rPr>
        <w:t>an doras a dhíghlasáil</w:t>
      </w:r>
      <w:r w:rsidR="000212CD" w:rsidRPr="00C068FC">
        <w:rPr>
          <w:lang w:val="de-DE"/>
        </w:rPr>
        <w:t>.</w:t>
      </w:r>
      <w:r w:rsidR="00AD5E93" w:rsidRPr="00C068FC">
        <w:rPr>
          <w:lang w:val="de-DE"/>
        </w:rPr>
        <w:t xml:space="preserve"> </w:t>
      </w:r>
      <w:r w:rsidR="00371E3D" w:rsidRPr="00C068FC">
        <w:rPr>
          <w:lang w:val="en-US"/>
        </w:rPr>
        <w:t xml:space="preserve">Osclóidh an doras isteach romhat. Ina dhiaidh sin, is féidir leat siúl isteach sa phóirse. </w:t>
      </w:r>
      <w:r w:rsidR="00AD5E93" w:rsidRPr="00C068FC">
        <w:rPr>
          <w:lang w:val="en-US"/>
        </w:rPr>
        <w:t xml:space="preserve">Má </w:t>
      </w:r>
      <w:r w:rsidR="00371E3D" w:rsidRPr="00C068FC">
        <w:rPr>
          <w:lang w:val="en-US"/>
        </w:rPr>
        <w:t xml:space="preserve">bhíonn </w:t>
      </w:r>
      <w:r w:rsidR="00AD5E93" w:rsidRPr="00C068FC">
        <w:rPr>
          <w:lang w:val="en-US"/>
        </w:rPr>
        <w:t xml:space="preserve">cabhair uait leis an doras </w:t>
      </w:r>
      <w:r w:rsidR="00371E3D" w:rsidRPr="00C068FC">
        <w:rPr>
          <w:lang w:val="en-US"/>
        </w:rPr>
        <w:t>lasm</w:t>
      </w:r>
      <w:r w:rsidR="00AD5E93" w:rsidRPr="00C068FC">
        <w:rPr>
          <w:lang w:val="en-US"/>
        </w:rPr>
        <w:t xml:space="preserve">uigh, labhair isteach san idirchum agus </w:t>
      </w:r>
      <w:r w:rsidR="00371E3D" w:rsidRPr="00C068FC">
        <w:rPr>
          <w:lang w:val="en-US"/>
        </w:rPr>
        <w:t xml:space="preserve">tiocfaidh </w:t>
      </w:r>
      <w:r w:rsidR="00AD5E93" w:rsidRPr="00C068FC">
        <w:rPr>
          <w:lang w:val="en-US"/>
        </w:rPr>
        <w:t xml:space="preserve">garda slándála </w:t>
      </w:r>
      <w:r w:rsidR="00371E3D" w:rsidRPr="00C068FC">
        <w:rPr>
          <w:lang w:val="en-US"/>
        </w:rPr>
        <w:t>i g</w:t>
      </w:r>
      <w:r w:rsidR="00AD5E93" w:rsidRPr="00C068FC">
        <w:rPr>
          <w:lang w:val="en-US"/>
        </w:rPr>
        <w:t xml:space="preserve">cabhair </w:t>
      </w:r>
      <w:r w:rsidR="00371E3D" w:rsidRPr="00C068FC">
        <w:rPr>
          <w:lang w:val="en-US"/>
        </w:rPr>
        <w:t>or</w:t>
      </w:r>
      <w:r w:rsidR="00AD5E93" w:rsidRPr="00C068FC">
        <w:rPr>
          <w:lang w:val="en-US"/>
        </w:rPr>
        <w:t>t.</w:t>
      </w:r>
    </w:p>
    <w:p w14:paraId="7CF34E51" w14:textId="77777777" w:rsidR="00421732" w:rsidRPr="00C068FC" w:rsidRDefault="00421732" w:rsidP="00421732">
      <w:pPr>
        <w:pStyle w:val="01RegularRegularText"/>
        <w:rPr>
          <w:lang w:val="en-US"/>
        </w:rPr>
      </w:pPr>
    </w:p>
    <w:p w14:paraId="1D10828C" w14:textId="77777777" w:rsidR="00421732" w:rsidRPr="00C068FC" w:rsidRDefault="0031651C" w:rsidP="00421732">
      <w:pPr>
        <w:pStyle w:val="01RegularRegularText"/>
        <w:rPr>
          <w:lang w:val="en-US"/>
        </w:rPr>
      </w:pPr>
      <w:r w:rsidRPr="00C068FC">
        <w:rPr>
          <w:lang w:val="en-US"/>
        </w:rPr>
        <w:t xml:space="preserve">Nuair a théann tú isteach sa phóirse, </w:t>
      </w:r>
      <w:r w:rsidR="00371E3D" w:rsidRPr="00C068FC">
        <w:rPr>
          <w:lang w:val="en-US"/>
        </w:rPr>
        <w:t xml:space="preserve">beidh </w:t>
      </w:r>
      <w:r w:rsidRPr="00C068FC">
        <w:rPr>
          <w:lang w:val="en-US"/>
        </w:rPr>
        <w:t>dhá d</w:t>
      </w:r>
      <w:r w:rsidR="00104265" w:rsidRPr="00C068FC">
        <w:rPr>
          <w:lang w:val="en-US"/>
        </w:rPr>
        <w:t>h</w:t>
      </w:r>
      <w:r w:rsidRPr="00C068FC">
        <w:rPr>
          <w:lang w:val="en-US"/>
        </w:rPr>
        <w:t xml:space="preserve">oras </w:t>
      </w:r>
      <w:r w:rsidR="00371E3D" w:rsidRPr="00C068FC">
        <w:rPr>
          <w:lang w:val="en-US"/>
        </w:rPr>
        <w:t xml:space="preserve">romhat, a osclóidh </w:t>
      </w:r>
      <w:r w:rsidRPr="00C068FC">
        <w:rPr>
          <w:lang w:val="en-US"/>
        </w:rPr>
        <w:t>go huathoibríoch</w:t>
      </w:r>
      <w:r w:rsidR="00C453B6" w:rsidRPr="00C068FC">
        <w:rPr>
          <w:lang w:val="en-US"/>
        </w:rPr>
        <w:t xml:space="preserve"> nuair a </w:t>
      </w:r>
      <w:r w:rsidR="00371E3D" w:rsidRPr="00C068FC">
        <w:rPr>
          <w:lang w:val="en-US"/>
        </w:rPr>
        <w:t xml:space="preserve">shroicheann </w:t>
      </w:r>
      <w:r w:rsidR="00C453B6" w:rsidRPr="00C068FC">
        <w:rPr>
          <w:lang w:val="en-US"/>
        </w:rPr>
        <w:t xml:space="preserve">tú </w:t>
      </w:r>
      <w:r w:rsidR="00371E3D" w:rsidRPr="00C068FC">
        <w:rPr>
          <w:lang w:val="en-US"/>
        </w:rPr>
        <w:t>iad</w:t>
      </w:r>
      <w:r w:rsidR="00421732" w:rsidRPr="00C068FC">
        <w:rPr>
          <w:lang w:val="en-US"/>
        </w:rPr>
        <w:t>.</w:t>
      </w:r>
      <w:r w:rsidR="00C453B6" w:rsidRPr="00C068FC">
        <w:rPr>
          <w:lang w:val="en-US"/>
        </w:rPr>
        <w:t xml:space="preserve"> Siúl díreach ar aghaidh agus beidh tú san </w:t>
      </w:r>
      <w:r w:rsidR="00371E3D" w:rsidRPr="00C068FC">
        <w:rPr>
          <w:lang w:val="en-US"/>
        </w:rPr>
        <w:t>áit fáilte</w:t>
      </w:r>
      <w:r w:rsidR="00C453B6" w:rsidRPr="00C068FC">
        <w:rPr>
          <w:lang w:val="en-US"/>
        </w:rPr>
        <w:t>.</w:t>
      </w:r>
    </w:p>
    <w:p w14:paraId="1D6CF7EC" w14:textId="77777777" w:rsidR="00361E0E" w:rsidRPr="00C068FC" w:rsidRDefault="00361E0E" w:rsidP="00421732">
      <w:pPr>
        <w:pStyle w:val="01RegularRegularText"/>
        <w:rPr>
          <w:lang w:val="en-US"/>
        </w:rPr>
      </w:pPr>
      <w:r w:rsidRPr="00C068FC">
        <w:rPr>
          <w:noProof/>
          <w:lang w:val="en-US"/>
        </w:rPr>
        <w:drawing>
          <wp:anchor distT="0" distB="0" distL="114300" distR="114300" simplePos="0" relativeHeight="251586048" behindDoc="0" locked="0" layoutInCell="1" allowOverlap="1" wp14:anchorId="59242CE2" wp14:editId="5BDAC34D">
            <wp:simplePos x="0" y="0"/>
            <wp:positionH relativeFrom="margin">
              <wp:align>center</wp:align>
            </wp:positionH>
            <wp:positionV relativeFrom="paragraph">
              <wp:posOffset>252095</wp:posOffset>
            </wp:positionV>
            <wp:extent cx="5174676" cy="3454400"/>
            <wp:effectExtent l="0" t="0" r="6985" b="0"/>
            <wp:wrapNone/>
            <wp:docPr id="16" name="Picture 16" descr="San íomhá seo feictear doirse intí an phóirse a leanann ar aghaidh go dtí an áit fáiltithe. Osclaíonn na doirse seo go huathoibríoch agus sleamhnaíonn siad as a chéile ón dá taobh." title="Doras sleamhnáin an phói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oherty\Desktop\Noel photos March 2018\ABP Building etc 8-2-18 HR\ABP Building etc 8-2-18 HR\ABP Building etc HR-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4676"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FE203" w14:textId="77777777" w:rsidR="00421732" w:rsidRPr="00C068FC" w:rsidRDefault="00421732" w:rsidP="00421732">
      <w:pPr>
        <w:pStyle w:val="01RegularRegularText"/>
        <w:rPr>
          <w:lang w:val="en-US"/>
        </w:rPr>
      </w:pPr>
    </w:p>
    <w:p w14:paraId="773E7FA7" w14:textId="77777777" w:rsidR="00361E0E" w:rsidRPr="00C068FC" w:rsidRDefault="00361E0E" w:rsidP="00421732">
      <w:pPr>
        <w:pStyle w:val="01RegularRegularText"/>
        <w:rPr>
          <w:b/>
          <w:lang w:val="en-US"/>
        </w:rPr>
      </w:pPr>
    </w:p>
    <w:p w14:paraId="33B41F88" w14:textId="77777777" w:rsidR="00361E0E" w:rsidRPr="00C068FC" w:rsidRDefault="00361E0E" w:rsidP="00421732">
      <w:pPr>
        <w:pStyle w:val="01RegularRegularText"/>
        <w:rPr>
          <w:b/>
          <w:lang w:val="en-US"/>
        </w:rPr>
      </w:pPr>
    </w:p>
    <w:p w14:paraId="202A739C" w14:textId="77777777" w:rsidR="00361E0E" w:rsidRPr="00C068FC" w:rsidRDefault="00361E0E" w:rsidP="00421732">
      <w:pPr>
        <w:pStyle w:val="01RegularRegularText"/>
        <w:rPr>
          <w:b/>
          <w:lang w:val="en-US"/>
        </w:rPr>
      </w:pPr>
    </w:p>
    <w:p w14:paraId="17A1DAED" w14:textId="77777777" w:rsidR="00361E0E" w:rsidRPr="00C068FC" w:rsidRDefault="00361E0E" w:rsidP="00421732">
      <w:pPr>
        <w:pStyle w:val="01RegularRegularText"/>
        <w:rPr>
          <w:b/>
          <w:lang w:val="en-US"/>
        </w:rPr>
      </w:pPr>
    </w:p>
    <w:p w14:paraId="375872DE" w14:textId="77777777" w:rsidR="00361E0E" w:rsidRPr="00C068FC" w:rsidRDefault="00361E0E" w:rsidP="00421732">
      <w:pPr>
        <w:pStyle w:val="01RegularRegularText"/>
        <w:rPr>
          <w:b/>
          <w:lang w:val="en-US"/>
        </w:rPr>
      </w:pPr>
    </w:p>
    <w:p w14:paraId="573B6E09" w14:textId="77777777" w:rsidR="00361E0E" w:rsidRPr="00C068FC" w:rsidRDefault="00361E0E" w:rsidP="00421732">
      <w:pPr>
        <w:pStyle w:val="01RegularRegularText"/>
        <w:rPr>
          <w:b/>
          <w:lang w:val="en-US"/>
        </w:rPr>
      </w:pPr>
    </w:p>
    <w:p w14:paraId="1DF942BD" w14:textId="77777777" w:rsidR="00361E0E" w:rsidRPr="00C068FC" w:rsidRDefault="00361E0E" w:rsidP="00421732">
      <w:pPr>
        <w:pStyle w:val="01RegularRegularText"/>
        <w:rPr>
          <w:b/>
          <w:lang w:val="en-US"/>
        </w:rPr>
      </w:pPr>
    </w:p>
    <w:p w14:paraId="7E81FC9C" w14:textId="77777777" w:rsidR="00361E0E" w:rsidRPr="00C068FC" w:rsidRDefault="00361E0E" w:rsidP="00421732">
      <w:pPr>
        <w:pStyle w:val="01RegularRegularText"/>
        <w:rPr>
          <w:b/>
          <w:lang w:val="en-US"/>
        </w:rPr>
      </w:pPr>
    </w:p>
    <w:p w14:paraId="5BC4F677" w14:textId="77777777" w:rsidR="00361E0E" w:rsidRPr="00C068FC" w:rsidRDefault="00361E0E" w:rsidP="00421732">
      <w:pPr>
        <w:pStyle w:val="01RegularRegularText"/>
        <w:rPr>
          <w:b/>
          <w:lang w:val="en-US"/>
        </w:rPr>
      </w:pPr>
    </w:p>
    <w:p w14:paraId="2E300E92" w14:textId="77777777" w:rsidR="00361E0E" w:rsidRPr="00C068FC" w:rsidRDefault="00361E0E" w:rsidP="00421732">
      <w:pPr>
        <w:pStyle w:val="01RegularRegularText"/>
        <w:rPr>
          <w:b/>
          <w:lang w:val="en-US"/>
        </w:rPr>
      </w:pPr>
    </w:p>
    <w:p w14:paraId="04ABBAA1" w14:textId="77777777" w:rsidR="00361E0E" w:rsidRPr="00C068FC" w:rsidRDefault="00361E0E" w:rsidP="00421732">
      <w:pPr>
        <w:pStyle w:val="01RegularRegularText"/>
        <w:rPr>
          <w:b/>
          <w:lang w:val="en-US"/>
        </w:rPr>
      </w:pPr>
    </w:p>
    <w:p w14:paraId="4B235FD2" w14:textId="77777777" w:rsidR="00361E0E" w:rsidRPr="00C068FC" w:rsidRDefault="00361E0E" w:rsidP="00421732">
      <w:pPr>
        <w:pStyle w:val="01RegularRegularText"/>
        <w:rPr>
          <w:b/>
          <w:lang w:val="en-US"/>
        </w:rPr>
      </w:pPr>
    </w:p>
    <w:p w14:paraId="271FD102" w14:textId="77777777" w:rsidR="00D603A6" w:rsidRPr="00C068FC" w:rsidRDefault="00A639A1" w:rsidP="00D603A6">
      <w:pPr>
        <w:pStyle w:val="02BoldBoldText"/>
      </w:pPr>
      <w:bookmarkStart w:id="6" w:name="_Toc37771574"/>
      <w:r w:rsidRPr="00C068FC">
        <w:t xml:space="preserve">Leagan amach </w:t>
      </w:r>
      <w:r w:rsidRPr="00C068FC">
        <w:rPr>
          <w:lang w:val="ga-IE"/>
        </w:rPr>
        <w:t>na láithreach f</w:t>
      </w:r>
      <w:r w:rsidR="00ED6DAF" w:rsidRPr="00C068FC">
        <w:t>áiltithe</w:t>
      </w:r>
      <w:bookmarkEnd w:id="6"/>
      <w:r w:rsidR="00ED6DAF" w:rsidRPr="00C068FC">
        <w:t xml:space="preserve"> </w:t>
      </w:r>
    </w:p>
    <w:p w14:paraId="0AA20BC7" w14:textId="77777777" w:rsidR="00421732" w:rsidRPr="00C068FC" w:rsidRDefault="00ED6DAF" w:rsidP="00421732">
      <w:pPr>
        <w:pStyle w:val="01RegularRegularText"/>
      </w:pPr>
      <w:r w:rsidRPr="00C068FC">
        <w:rPr>
          <w:noProof/>
          <w:lang w:val="en-US"/>
        </w:rPr>
        <mc:AlternateContent>
          <mc:Choice Requires="wps">
            <w:drawing>
              <wp:anchor distT="45720" distB="45720" distL="114300" distR="114300" simplePos="0" relativeHeight="251545088" behindDoc="0" locked="0" layoutInCell="1" allowOverlap="1" wp14:anchorId="72833BB5" wp14:editId="2F968DAF">
                <wp:simplePos x="0" y="0"/>
                <wp:positionH relativeFrom="margin">
                  <wp:posOffset>-76200</wp:posOffset>
                </wp:positionH>
                <wp:positionV relativeFrom="paragraph">
                  <wp:posOffset>3181350</wp:posOffset>
                </wp:positionV>
                <wp:extent cx="4772025" cy="790575"/>
                <wp:effectExtent l="0" t="0" r="9525" b="9525"/>
                <wp:wrapTopAndBottom/>
                <wp:docPr id="217" name="Text Box 2" descr="This is the key to the reception area map. The four categories are: &#10;(1) Area open to the public&#10;(2) Area closed to the public except during meetings or oral hearings&#10;(3) Area closed to the public&#10;Spot in front of porch doors - You are stood here when you enter the building&#10;&#10;" title="Key to the Reception Area 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790575"/>
                        </a:xfrm>
                        <a:prstGeom prst="rect">
                          <a:avLst/>
                        </a:prstGeom>
                        <a:solidFill>
                          <a:srgbClr val="FFFFFF"/>
                        </a:solidFill>
                        <a:ln w="9525">
                          <a:noFill/>
                          <a:miter lim="800000"/>
                          <a:headEnd/>
                          <a:tailEnd/>
                        </a:ln>
                      </wps:spPr>
                      <wps:txbx>
                        <w:txbxContent>
                          <w:p w14:paraId="7E39EF33" w14:textId="77777777" w:rsidR="00C068FC" w:rsidRPr="00B73736" w:rsidRDefault="00C068FC">
                            <w:pPr>
                              <w:rPr>
                                <w:sz w:val="20"/>
                              </w:rPr>
                            </w:pPr>
                            <w:r>
                              <w:rPr>
                                <w:sz w:val="20"/>
                              </w:rPr>
                              <w:t xml:space="preserve">    Áit oscailte don phobal</w:t>
                            </w:r>
                            <w:r>
                              <w:rPr>
                                <w:sz w:val="20"/>
                              </w:rPr>
                              <w:br/>
                              <w:t xml:space="preserve">    Áit dúnta don phobal seachas le linn cruinnithe nó éisteachtaí ó bhéal</w:t>
                            </w:r>
                            <w:r>
                              <w:rPr>
                                <w:sz w:val="20"/>
                              </w:rPr>
                              <w:br/>
                            </w:r>
                            <w:r>
                              <w:rPr>
                                <w:sz w:val="20"/>
                              </w:rPr>
                              <w:sym w:font="Wingdings" w:char="F0A8"/>
                            </w:r>
                            <w:r>
                              <w:rPr>
                                <w:sz w:val="20"/>
                              </w:rPr>
                              <w:t xml:space="preserve"> Áit dúnta don phobal</w:t>
                            </w:r>
                            <w:r>
                              <w:rPr>
                                <w:sz w:val="20"/>
                              </w:rPr>
                              <w:br/>
                              <w:t xml:space="preserve">    </w:t>
                            </w:r>
                            <w:r>
                              <w:rPr>
                                <w:sz w:val="20"/>
                                <w:lang w:val="ga-IE"/>
                              </w:rPr>
                              <w:t>Bíonn</w:t>
                            </w:r>
                            <w:r>
                              <w:rPr>
                                <w:sz w:val="20"/>
                              </w:rPr>
                              <w:t xml:space="preserve"> tú anseo nuair a thagann tú isteach san oifig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33BB5" id="_x0000_t202" coordsize="21600,21600" o:spt="202" path="m,l,21600r21600,l21600,xe">
                <v:stroke joinstyle="miter"/>
                <v:path gradientshapeok="t" o:connecttype="rect"/>
              </v:shapetype>
              <v:shape id="Text Box 2" o:spid="_x0000_s1027" type="#_x0000_t202" alt="Title: Key to the Reception Area Map - Description: This is the key to the reception area map. The four categories are: &#10;(1) Area open to the public&#10;(2) Area closed to the public except during meetings or oral hearings&#10;(3) Area closed to the public&#10;Spot in front of porch doors - You are stood here when you enter the building&#10;&#10;" style="position:absolute;margin-left:-6pt;margin-top:250.5pt;width:375.75pt;height:62.25pt;z-index:25154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" stroked="f">
                <v:textbox>
                  <w:txbxContent>
                    <w:p w14:paraId="7E39EF33" w14:textId="77777777" w:rsidR="00C068FC" w:rsidRPr="00B73736" w:rsidRDefault="00C068FC">
                      <w:pPr>
                        <w:rPr>
                          <w:sz w:val="20"/>
                        </w:rPr>
                      </w:pPr>
                      <w:r>
                        <w:rPr>
                          <w:sz w:val="20"/>
                        </w:rPr>
                        <w:t xml:space="preserve">    Áit oscailte don phobal</w:t>
                      </w:r>
                      <w:r>
                        <w:rPr>
                          <w:sz w:val="20"/>
                        </w:rPr>
                        <w:br/>
                        <w:t xml:space="preserve">    Áit dúnta don phobal seachas le linn cruinnithe nó éisteachtaí ó bhéal</w:t>
                      </w:r>
                      <w:r>
                        <w:rPr>
                          <w:sz w:val="20"/>
                        </w:rPr>
                        <w:br/>
                      </w:r>
                      <w:r>
                        <w:rPr>
                          <w:sz w:val="20"/>
                        </w:rPr>
                        <w:sym w:font="Wingdings" w:char="F0A8"/>
                      </w:r>
                      <w:r>
                        <w:rPr>
                          <w:sz w:val="20"/>
                        </w:rPr>
                        <w:t xml:space="preserve"> Áit dúnta don phobal</w:t>
                      </w:r>
                      <w:r>
                        <w:rPr>
                          <w:sz w:val="20"/>
                        </w:rPr>
                        <w:br/>
                        <w:t xml:space="preserve">    </w:t>
                      </w:r>
                      <w:r>
                        <w:rPr>
                          <w:sz w:val="20"/>
                          <w:lang w:val="ga-IE"/>
                        </w:rPr>
                        <w:t>Bíonn</w:t>
                      </w:r>
                      <w:r>
                        <w:rPr>
                          <w:sz w:val="20"/>
                        </w:rPr>
                        <w:t xml:space="preserve"> tú anseo nuair a thagann tú isteach san oifig</w:t>
                      </w:r>
                    </w:p>
                  </w:txbxContent>
                </v:textbox>
                <w10:wrap type="topAndBottom" anchorx="margin"/>
              </v:shape>
            </w:pict>
          </mc:Fallback>
        </mc:AlternateContent>
      </w:r>
      <w:r w:rsidR="00840988" w:rsidRPr="00C068FC">
        <w:rPr>
          <w:noProof/>
          <w:lang w:val="en-US"/>
        </w:rPr>
        <mc:AlternateContent>
          <mc:Choice Requires="wps">
            <w:drawing>
              <wp:anchor distT="0" distB="0" distL="114300" distR="114300" simplePos="0" relativeHeight="251750912" behindDoc="0" locked="0" layoutInCell="1" allowOverlap="1" wp14:anchorId="3DC64106" wp14:editId="79B963D6">
                <wp:simplePos x="0" y="0"/>
                <wp:positionH relativeFrom="column">
                  <wp:posOffset>18030</wp:posOffset>
                </wp:positionH>
                <wp:positionV relativeFrom="paragraph">
                  <wp:posOffset>3252254</wp:posOffset>
                </wp:positionV>
                <wp:extent cx="107459" cy="110759"/>
                <wp:effectExtent l="0" t="0" r="26035" b="22860"/>
                <wp:wrapNone/>
                <wp:docPr id="27" name="Rectangle 27" descr="White Colour on plan means area is open to the public" title="White Colour Box"/>
                <wp:cNvGraphicFramePr/>
                <a:graphic xmlns:a="http://schemas.openxmlformats.org/drawingml/2006/main">
                  <a:graphicData uri="http://schemas.microsoft.com/office/word/2010/wordprocessingShape">
                    <wps:wsp>
                      <wps:cNvSpPr/>
                      <wps:spPr>
                        <a:xfrm>
                          <a:off x="0" y="0"/>
                          <a:ext cx="107459" cy="110759"/>
                        </a:xfrm>
                        <a:prstGeom prst="rect">
                          <a:avLst/>
                        </a:prstGeom>
                        <a:solidFill>
                          <a:schemeClr val="bg1"/>
                        </a:solid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4203AD" id="Rectangle 27" o:spid="_x0000_s1026" alt="Title: White Colour Box - Description: White Colour on plan means area is open to the public" style="position:absolute;margin-left:1.4pt;margin-top:256.1pt;width:8.45pt;height:8.7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" fillcolor="white [3212]" strokecolor="#404040 [2429]" strokeweight=".25pt"/>
            </w:pict>
          </mc:Fallback>
        </mc:AlternateContent>
      </w:r>
      <w:r w:rsidR="00840988" w:rsidRPr="00C068FC">
        <w:rPr>
          <w:noProof/>
          <w:lang w:val="en-US"/>
        </w:rPr>
        <mc:AlternateContent>
          <mc:Choice Requires="wps">
            <w:drawing>
              <wp:anchor distT="0" distB="0" distL="114300" distR="114300" simplePos="0" relativeHeight="251767296" behindDoc="0" locked="0" layoutInCell="1" allowOverlap="1" wp14:anchorId="5837EEB8" wp14:editId="74CDEAEC">
                <wp:simplePos x="0" y="0"/>
                <wp:positionH relativeFrom="column">
                  <wp:posOffset>23360</wp:posOffset>
                </wp:positionH>
                <wp:positionV relativeFrom="paragraph">
                  <wp:posOffset>3582178</wp:posOffset>
                </wp:positionV>
                <wp:extent cx="95250" cy="95250"/>
                <wp:effectExtent l="0" t="0" r="19050" b="19050"/>
                <wp:wrapNone/>
                <wp:docPr id="200" name="Rectangle 200" descr="Light grey area on the plan means an area which is closed to the public." title="Light grey area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30134" id="Rectangle 200" o:spid="_x0000_s1026" alt="Title: Light grey area box - Description: Light grey area on the plan means an area which is closed to the public." style="position:absolute;margin-left:1.85pt;margin-top:282.05pt;width:7.5pt;height:7.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" fillcolor="#bfbfbf [2412]" strokecolor="#bfbfbf [2412]" strokeweight="1pt"/>
            </w:pict>
          </mc:Fallback>
        </mc:AlternateContent>
      </w:r>
      <w:r w:rsidR="00840988" w:rsidRPr="00C068FC">
        <w:rPr>
          <w:noProof/>
          <w:lang w:val="en-US"/>
        </w:rPr>
        <mc:AlternateContent>
          <mc:Choice Requires="wps">
            <w:drawing>
              <wp:anchor distT="0" distB="0" distL="114300" distR="114300" simplePos="0" relativeHeight="251759104" behindDoc="0" locked="0" layoutInCell="1" allowOverlap="1" wp14:anchorId="1ABA5706" wp14:editId="79A93B3F">
                <wp:simplePos x="0" y="0"/>
                <wp:positionH relativeFrom="column">
                  <wp:posOffset>19050</wp:posOffset>
                </wp:positionH>
                <wp:positionV relativeFrom="paragraph">
                  <wp:posOffset>3420110</wp:posOffset>
                </wp:positionV>
                <wp:extent cx="95250" cy="95250"/>
                <wp:effectExtent l="0" t="0" r="19050" b="19050"/>
                <wp:wrapNone/>
                <wp:docPr id="195" name="Rectangle 195" descr="Light red shaded area on plan means area closed to the public except during meetings or oral hearings" title="Light red shaded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C11B4" id="Rectangle 195" o:spid="_x0000_s1026" alt="Title: Light red shaded box - Description: Light red shaded area on plan means area closed to the public except during meetings or oral hearings" style="position:absolute;margin-left:1.5pt;margin-top:269.3pt;width:7.5pt;height:7.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" fillcolor="#fbdddb [663]" strokecolor="#fbdddb [663]" strokeweight="1pt"/>
            </w:pict>
          </mc:Fallback>
        </mc:AlternateContent>
      </w:r>
      <w:r w:rsidR="00840988" w:rsidRPr="00C068FC">
        <w:rPr>
          <w:noProof/>
          <w:lang w:val="en-US"/>
        </w:rPr>
        <mc:AlternateContent>
          <mc:Choice Requires="wps">
            <w:drawing>
              <wp:anchor distT="0" distB="0" distL="114300" distR="114300" simplePos="0" relativeHeight="251742720" behindDoc="0" locked="0" layoutInCell="1" allowOverlap="1" wp14:anchorId="6C52D752" wp14:editId="411B534F">
                <wp:simplePos x="0" y="0"/>
                <wp:positionH relativeFrom="column">
                  <wp:posOffset>2377052</wp:posOffset>
                </wp:positionH>
                <wp:positionV relativeFrom="paragraph">
                  <wp:posOffset>2197166</wp:posOffset>
                </wp:positionV>
                <wp:extent cx="95250" cy="88900"/>
                <wp:effectExtent l="0" t="0" r="0" b="6350"/>
                <wp:wrapNone/>
                <wp:docPr id="17" name="Oval 17"/>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92E89" id="Oval 17" o:spid="_x0000_s1026" style="position:absolute;margin-left:187.15pt;margin-top:173pt;width:7.5pt;height: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" fillcolor="#eb5a4e [3207]" stroked="f" strokeweight="1pt">
                <v:stroke joinstyle="miter"/>
              </v:oval>
            </w:pict>
          </mc:Fallback>
        </mc:AlternateContent>
      </w:r>
      <w:r w:rsidR="00840988" w:rsidRPr="00C068FC">
        <w:rPr>
          <w:noProof/>
          <w:lang w:val="en-US"/>
        </w:rPr>
        <w:drawing>
          <wp:anchor distT="0" distB="0" distL="114300" distR="114300" simplePos="0" relativeHeight="251734528" behindDoc="0" locked="0" layoutInCell="1" allowOverlap="1" wp14:anchorId="5057D48A" wp14:editId="54819FFA">
            <wp:simplePos x="0" y="0"/>
            <wp:positionH relativeFrom="margin">
              <wp:align>right</wp:align>
            </wp:positionH>
            <wp:positionV relativeFrom="paragraph">
              <wp:posOffset>329883</wp:posOffset>
            </wp:positionV>
            <wp:extent cx="5731510" cy="2658110"/>
            <wp:effectExtent l="0" t="0" r="2540" b="8890"/>
            <wp:wrapTopAndBottom/>
            <wp:docPr id="12" name="Picture 12" descr="Léiríonn an léarscáil seo leagan amach an fháiltithe. Tá an chuid is mó de na háiteanna ar an léarscáil seo oscailte don phobal agus tá dath bán orthu. I ndearg éadrom, léirítear freisin an Seomra Mhaoilbhríde, Seomra Parnell agus an Seomra Chathail Brugha nach mbíonn oscailte don phobal ach amháin nuair a thugtar cuireadh le haghaidh ócáide nó nuair a thugtar cead ag foireann an Bhoird Pleanála. Tá dath liath éadrom ar na háiteanna nach bhfuil oscailte don phobal. " title="Léarscáil de leagan amach an fháilti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58110"/>
                    </a:xfrm>
                    <a:prstGeom prst="rect">
                      <a:avLst/>
                    </a:prstGeom>
                  </pic:spPr>
                </pic:pic>
              </a:graphicData>
            </a:graphic>
          </wp:anchor>
        </w:drawing>
      </w:r>
      <w:r w:rsidR="00964593" w:rsidRPr="00C068FC">
        <w:rPr>
          <w:noProof/>
          <w:lang w:val="en-US"/>
        </w:rPr>
        <mc:AlternateContent>
          <mc:Choice Requires="wps">
            <w:drawing>
              <wp:anchor distT="0" distB="0" distL="114300" distR="114300" simplePos="0" relativeHeight="251594240" behindDoc="0" locked="0" layoutInCell="1" allowOverlap="1" wp14:anchorId="0BE31E9A" wp14:editId="2319B930">
                <wp:simplePos x="0" y="0"/>
                <wp:positionH relativeFrom="column">
                  <wp:posOffset>19050</wp:posOffset>
                </wp:positionH>
                <wp:positionV relativeFrom="paragraph">
                  <wp:posOffset>3737610</wp:posOffset>
                </wp:positionV>
                <wp:extent cx="95250" cy="88900"/>
                <wp:effectExtent l="0" t="0" r="0" b="6350"/>
                <wp:wrapNone/>
                <wp:docPr id="18" name="Oval 18" descr="The red dot shows the location if you are stood in front of the sliding doors and looking at reception (12 o'clock). Down this page there is a description of what is around you when stood at the red dot." title="Red dot"/>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469C4" id="Oval 18" o:spid="_x0000_s1026" alt="Title: Red dot - Description: The red dot shows the location if you are stood in front of the sliding doors and looking at reception (12 o'clock). Down this page there is a description of what is around you when stood at the red dot." style="position:absolute;margin-left:1.5pt;margin-top:294.3pt;width:7.5pt;height:7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" fillcolor="#eb5a4e [3207]" stroked="f" strokeweight="1pt">
                <v:stroke joinstyle="miter"/>
              </v:oval>
            </w:pict>
          </mc:Fallback>
        </mc:AlternateContent>
      </w:r>
      <w:r w:rsidR="00371E3D" w:rsidRPr="00C068FC">
        <w:t xml:space="preserve">Seo </w:t>
      </w:r>
      <w:r w:rsidR="00371E3D" w:rsidRPr="00C068FC">
        <w:rPr>
          <w:lang w:val="ga-IE"/>
        </w:rPr>
        <w:t>an</w:t>
      </w:r>
      <w:r w:rsidRPr="00C068FC">
        <w:t xml:space="preserve"> leagan amach </w:t>
      </w:r>
      <w:r w:rsidR="00371E3D" w:rsidRPr="00C068FC">
        <w:rPr>
          <w:lang w:val="ga-IE"/>
        </w:rPr>
        <w:t>atá ar an áit fáilte</w:t>
      </w:r>
      <w:r w:rsidRPr="00C068FC">
        <w:t>.</w:t>
      </w:r>
    </w:p>
    <w:p w14:paraId="05AA80CD" w14:textId="77777777" w:rsidR="00421732" w:rsidRPr="00C068FC" w:rsidRDefault="00421732" w:rsidP="00421732">
      <w:pPr>
        <w:pStyle w:val="01RegularRegularText"/>
      </w:pPr>
    </w:p>
    <w:p w14:paraId="791BF217" w14:textId="77777777" w:rsidR="00302C60" w:rsidRPr="00C068FC" w:rsidRDefault="00371E3D" w:rsidP="00421732">
      <w:pPr>
        <w:pStyle w:val="01RegularRegularText"/>
      </w:pPr>
      <w:r w:rsidRPr="00C068FC">
        <w:t>Nuair a</w:t>
      </w:r>
      <w:r w:rsidRPr="00C068FC">
        <w:rPr>
          <w:lang w:val="ga-IE"/>
        </w:rPr>
        <w:t xml:space="preserve"> bhíonn</w:t>
      </w:r>
      <w:r w:rsidR="00244A14" w:rsidRPr="00C068FC">
        <w:t xml:space="preserve"> tú i do sheasamh </w:t>
      </w:r>
      <w:r w:rsidRPr="00C068FC">
        <w:rPr>
          <w:lang w:val="ga-IE"/>
        </w:rPr>
        <w:t xml:space="preserve">agus dorais </w:t>
      </w:r>
      <w:r w:rsidR="00244A14" w:rsidRPr="00C068FC">
        <w:t>sleamhnáin</w:t>
      </w:r>
      <w:r w:rsidRPr="00C068FC">
        <w:t xml:space="preserve"> an phóirse taobh thiar d</w:t>
      </w:r>
      <w:r w:rsidRPr="00C068FC">
        <w:rPr>
          <w:lang w:val="ga-IE"/>
        </w:rPr>
        <w:t>ío</w:t>
      </w:r>
      <w:r w:rsidRPr="00C068FC">
        <w:t xml:space="preserve">t, </w:t>
      </w:r>
      <w:r w:rsidRPr="00C068FC">
        <w:rPr>
          <w:lang w:val="ga-IE"/>
        </w:rPr>
        <w:t>beidh</w:t>
      </w:r>
      <w:r w:rsidR="00244A14" w:rsidRPr="00C068FC">
        <w:t xml:space="preserve"> an deasc fáilte os do chomhair </w:t>
      </w:r>
      <w:r w:rsidRPr="00C068FC">
        <w:rPr>
          <w:lang w:val="ga-IE"/>
        </w:rPr>
        <w:t>amach</w:t>
      </w:r>
      <w:r w:rsidR="0028460F" w:rsidRPr="00C068FC">
        <w:t xml:space="preserve">. </w:t>
      </w:r>
      <w:r w:rsidRPr="00C068FC">
        <w:rPr>
          <w:lang w:val="ga-IE"/>
        </w:rPr>
        <w:t>Beidh</w:t>
      </w:r>
      <w:r w:rsidR="00244A14" w:rsidRPr="00C068FC">
        <w:t xml:space="preserve"> seomra comhdhála Mhaoilbhríde ar do thaobh dheis i suíomh </w:t>
      </w:r>
      <w:r w:rsidRPr="00C068FC">
        <w:rPr>
          <w:lang w:val="ga-IE"/>
        </w:rPr>
        <w:t xml:space="preserve">a </w:t>
      </w:r>
      <w:r w:rsidR="00244A14" w:rsidRPr="00C068FC">
        <w:t>2 a chlog</w:t>
      </w:r>
      <w:r w:rsidR="0028460F" w:rsidRPr="00C068FC">
        <w:t xml:space="preserve">. </w:t>
      </w:r>
    </w:p>
    <w:p w14:paraId="40235058" w14:textId="77777777" w:rsidR="00302C60" w:rsidRPr="00C068FC" w:rsidRDefault="00964593" w:rsidP="00421732">
      <w:pPr>
        <w:pStyle w:val="01RegularRegularText"/>
      </w:pPr>
      <w:r w:rsidRPr="00C068FC">
        <w:rPr>
          <w:noProof/>
          <w:lang w:val="en-US"/>
        </w:rPr>
        <w:drawing>
          <wp:anchor distT="0" distB="0" distL="114300" distR="114300" simplePos="0" relativeHeight="251602432" behindDoc="0" locked="0" layoutInCell="1" allowOverlap="1" wp14:anchorId="2CE2259B" wp14:editId="7AC96380">
            <wp:simplePos x="0" y="0"/>
            <wp:positionH relativeFrom="column">
              <wp:posOffset>635000</wp:posOffset>
            </wp:positionH>
            <wp:positionV relativeFrom="paragraph">
              <wp:posOffset>55880</wp:posOffset>
            </wp:positionV>
            <wp:extent cx="4806950" cy="3208922"/>
            <wp:effectExtent l="0" t="0" r="0" b="0"/>
            <wp:wrapNone/>
            <wp:docPr id="19" name="Picture 19" descr="Ag dul isteach san fhoirgneamh agus ag seasamh os comhair doirse an phóirse, seo a fheictear os do chomhair i suíomh 12 a chlog. Anseo, tá an deasc fáiltithe agus cabhair díreach ar aghaidh i suíomh 12 a chlog. Faightear bealach isteach go Seomra Mhaoilbhríde, a bhí mar an Seomra Comhdhála, i suíomh 2 a chlog." title="Bealach isteach os comhair doirse an phóirse: ag féachaint díreach ar aghaidh (suíomh 12 a ch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oherty\Desktop\Noel photos March 2018\ABP Building etc 8-2-18 HR\ABP Building etc 8-2-18 HR\ABP Building etc HR-1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6950" cy="320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E20B4" w14:textId="77777777" w:rsidR="00964593" w:rsidRPr="00C068FC" w:rsidRDefault="00964593" w:rsidP="00421732">
      <w:pPr>
        <w:pStyle w:val="01RegularRegularText"/>
      </w:pPr>
    </w:p>
    <w:p w14:paraId="6FC95FF8" w14:textId="77777777" w:rsidR="00964593" w:rsidRPr="00C068FC" w:rsidRDefault="00964593" w:rsidP="00421732">
      <w:pPr>
        <w:pStyle w:val="01RegularRegularText"/>
      </w:pPr>
    </w:p>
    <w:p w14:paraId="1B73B158" w14:textId="77777777" w:rsidR="00964593" w:rsidRPr="00C068FC" w:rsidRDefault="00964593" w:rsidP="00421732">
      <w:pPr>
        <w:pStyle w:val="01RegularRegularText"/>
      </w:pPr>
    </w:p>
    <w:p w14:paraId="4067475F" w14:textId="77777777" w:rsidR="00964593" w:rsidRPr="00C068FC" w:rsidRDefault="00964593" w:rsidP="00421732">
      <w:pPr>
        <w:pStyle w:val="01RegularRegularText"/>
      </w:pPr>
    </w:p>
    <w:p w14:paraId="5529EF83" w14:textId="77777777" w:rsidR="00964593" w:rsidRPr="00C068FC" w:rsidRDefault="00964593" w:rsidP="00421732">
      <w:pPr>
        <w:pStyle w:val="01RegularRegularText"/>
      </w:pPr>
    </w:p>
    <w:p w14:paraId="44D652ED" w14:textId="77777777" w:rsidR="00964593" w:rsidRPr="00C068FC" w:rsidRDefault="00964593" w:rsidP="00421732">
      <w:pPr>
        <w:pStyle w:val="01RegularRegularText"/>
      </w:pPr>
    </w:p>
    <w:p w14:paraId="6D381BDF" w14:textId="77777777" w:rsidR="00964593" w:rsidRPr="00C068FC" w:rsidRDefault="00964593" w:rsidP="00421732">
      <w:pPr>
        <w:pStyle w:val="01RegularRegularText"/>
      </w:pPr>
    </w:p>
    <w:p w14:paraId="1C9228AF" w14:textId="77777777" w:rsidR="00964593" w:rsidRPr="00C068FC" w:rsidRDefault="00964593" w:rsidP="00421732">
      <w:pPr>
        <w:pStyle w:val="01RegularRegularText"/>
      </w:pPr>
    </w:p>
    <w:p w14:paraId="2E2F7FFE" w14:textId="77777777" w:rsidR="00964593" w:rsidRPr="00C068FC" w:rsidRDefault="00964593" w:rsidP="00421732">
      <w:pPr>
        <w:pStyle w:val="01RegularRegularText"/>
      </w:pPr>
    </w:p>
    <w:p w14:paraId="6F4DF283" w14:textId="77777777" w:rsidR="00964593" w:rsidRPr="00C068FC" w:rsidRDefault="00964593" w:rsidP="00421732">
      <w:pPr>
        <w:pStyle w:val="01RegularRegularText"/>
      </w:pPr>
    </w:p>
    <w:p w14:paraId="1C5D711F" w14:textId="77777777" w:rsidR="00964593" w:rsidRPr="00C068FC" w:rsidRDefault="002A0DC0" w:rsidP="00421732">
      <w:pPr>
        <w:pStyle w:val="01RegularRegularText"/>
      </w:pPr>
      <w:r w:rsidRPr="00C068FC">
        <w:rPr>
          <w:lang w:val="ga-IE"/>
        </w:rPr>
        <w:lastRenderedPageBreak/>
        <w:t xml:space="preserve">Agus tú i </w:t>
      </w:r>
      <w:r w:rsidR="00244A14" w:rsidRPr="00C068FC">
        <w:t xml:space="preserve">do sheasamh </w:t>
      </w:r>
      <w:r w:rsidRPr="00C068FC">
        <w:rPr>
          <w:lang w:val="ga-IE"/>
        </w:rPr>
        <w:t xml:space="preserve">agus doirse </w:t>
      </w:r>
      <w:r w:rsidR="00244A14" w:rsidRPr="00C068FC">
        <w:t>sleamhnáin an phóirse taobh thiar duit</w:t>
      </w:r>
      <w:r w:rsidR="0028460F" w:rsidRPr="00C068FC">
        <w:t>,</w:t>
      </w:r>
      <w:r w:rsidR="00244A14" w:rsidRPr="00C068FC">
        <w:t xml:space="preserve"> </w:t>
      </w:r>
      <w:r w:rsidRPr="00C068FC">
        <w:rPr>
          <w:lang w:val="ga-IE"/>
        </w:rPr>
        <w:t>beidh seastán foilseachán agus ríomhairí ar thaobh do láimhe deise, ar ar féidir leat eolas faoi chásanna a chuardach</w:t>
      </w:r>
      <w:r w:rsidR="00244A14" w:rsidRPr="00C068FC">
        <w:t>. T</w:t>
      </w:r>
      <w:r w:rsidRPr="00C068FC">
        <w:rPr>
          <w:lang w:val="ga-IE"/>
        </w:rPr>
        <w:t xml:space="preserve">rí </w:t>
      </w:r>
      <w:r w:rsidRPr="00C068FC">
        <w:t xml:space="preserve">ríomhaire </w:t>
      </w:r>
      <w:r w:rsidRPr="00C068FC">
        <w:rPr>
          <w:lang w:val="ga-IE"/>
        </w:rPr>
        <w:t>atá ann</w:t>
      </w:r>
      <w:r w:rsidR="00244A14" w:rsidRPr="00C068FC">
        <w:t xml:space="preserve">: </w:t>
      </w:r>
      <w:r w:rsidRPr="00C068FC">
        <w:rPr>
          <w:lang w:val="ga-IE"/>
        </w:rPr>
        <w:t>r</w:t>
      </w:r>
      <w:r w:rsidR="00244A14" w:rsidRPr="00C068FC">
        <w:t xml:space="preserve">íomhaire inrochtana suite in </w:t>
      </w:r>
      <w:r w:rsidRPr="00C068FC">
        <w:t>aice leis an seastán foilseachá</w:t>
      </w:r>
      <w:r w:rsidR="00244A14" w:rsidRPr="00C068FC">
        <w:t xml:space="preserve">n, agus dhá ríomhaire ar an seastán sa lár. Tá slí isteach </w:t>
      </w:r>
      <w:r w:rsidRPr="00C068FC">
        <w:rPr>
          <w:lang w:val="ga-IE"/>
        </w:rPr>
        <w:t xml:space="preserve">i </w:t>
      </w:r>
      <w:r w:rsidR="00244A14" w:rsidRPr="00C068FC">
        <w:t>Seomra Parnell an</w:t>
      </w:r>
      <w:r w:rsidRPr="00C068FC">
        <w:rPr>
          <w:lang w:val="ga-IE"/>
        </w:rPr>
        <w:t>seo</w:t>
      </w:r>
      <w:r w:rsidR="00244A14" w:rsidRPr="00C068FC">
        <w:t xml:space="preserve"> chomh maith.</w:t>
      </w:r>
      <w:r w:rsidR="0028460F" w:rsidRPr="00C068FC">
        <w:t xml:space="preserve"> </w:t>
      </w:r>
    </w:p>
    <w:p w14:paraId="47C96A88" w14:textId="77777777" w:rsidR="0028460F" w:rsidRPr="00C068FC" w:rsidRDefault="0028460F" w:rsidP="00421732">
      <w:pPr>
        <w:pStyle w:val="01RegularRegularText"/>
      </w:pPr>
      <w:r w:rsidRPr="00C068FC">
        <w:rPr>
          <w:noProof/>
          <w:lang w:val="en-US"/>
        </w:rPr>
        <w:drawing>
          <wp:anchor distT="0" distB="0" distL="114300" distR="114300" simplePos="0" relativeHeight="251610624" behindDoc="0" locked="0" layoutInCell="1" allowOverlap="1" wp14:anchorId="1AFB2E8C" wp14:editId="31356CE1">
            <wp:simplePos x="0" y="0"/>
            <wp:positionH relativeFrom="margin">
              <wp:posOffset>701144</wp:posOffset>
            </wp:positionH>
            <wp:positionV relativeFrom="paragraph">
              <wp:posOffset>46990</wp:posOffset>
            </wp:positionV>
            <wp:extent cx="4231759" cy="2824948"/>
            <wp:effectExtent l="0" t="0" r="0" b="0"/>
            <wp:wrapNone/>
            <wp:docPr id="20" name="Picture 20" descr="Nuair a sheasann tú le doirse an phóirse taobh thiar duit, agus casann tú ar dheis (suíomh 3 a chlog), tá seastán foilseacháin ann agus ríomhairí gur féidir le baill an phobail a úsáid le eolas faoi chásanna a aimsiú. Tá trí ríomhaire san iomlán: tá ríomhaire a bhfuil inrochtana in aice leis an seastán foilseacháin, agus dhá ríomhaire ar an seastán lárnach. " title="Bealach isteach os comhair doirse an phóirse: aghaidh ar dheis (suíomh trí a ch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oherty\Desktop\Noel photos March 2018\ABP Building etc 8-2-18 HR\ABP Building etc 8-2-18 HR\ABP Building etc HR-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1759" cy="2824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8CD0F" w14:textId="77777777" w:rsidR="0028460F" w:rsidRPr="00C068FC" w:rsidRDefault="0028460F" w:rsidP="00421732">
      <w:pPr>
        <w:pStyle w:val="01RegularRegularText"/>
      </w:pPr>
    </w:p>
    <w:p w14:paraId="0DAF7046" w14:textId="77777777" w:rsidR="0028460F" w:rsidRPr="00C068FC" w:rsidRDefault="0028460F" w:rsidP="00421732">
      <w:pPr>
        <w:pStyle w:val="01RegularRegularText"/>
      </w:pPr>
    </w:p>
    <w:p w14:paraId="1E72ED45" w14:textId="77777777" w:rsidR="0028460F" w:rsidRPr="00C068FC" w:rsidRDefault="0028460F" w:rsidP="00421732">
      <w:pPr>
        <w:pStyle w:val="01RegularRegularText"/>
      </w:pPr>
    </w:p>
    <w:p w14:paraId="3A05409D" w14:textId="77777777" w:rsidR="0028460F" w:rsidRPr="00C068FC" w:rsidRDefault="0028460F" w:rsidP="00421732">
      <w:pPr>
        <w:pStyle w:val="01RegularRegularText"/>
      </w:pPr>
    </w:p>
    <w:p w14:paraId="768CAAFD" w14:textId="77777777" w:rsidR="0028460F" w:rsidRPr="00C068FC" w:rsidRDefault="0028460F" w:rsidP="00421732">
      <w:pPr>
        <w:pStyle w:val="01RegularRegularText"/>
      </w:pPr>
    </w:p>
    <w:p w14:paraId="0D889197" w14:textId="77777777" w:rsidR="0028460F" w:rsidRPr="00C068FC" w:rsidRDefault="0028460F" w:rsidP="00421732">
      <w:pPr>
        <w:pStyle w:val="01RegularRegularText"/>
      </w:pPr>
    </w:p>
    <w:p w14:paraId="4B461410" w14:textId="77777777" w:rsidR="0028460F" w:rsidRPr="00C068FC" w:rsidRDefault="0028460F" w:rsidP="00421732">
      <w:pPr>
        <w:pStyle w:val="01RegularRegularText"/>
      </w:pPr>
    </w:p>
    <w:p w14:paraId="5A7C8B38" w14:textId="77777777" w:rsidR="0028460F" w:rsidRPr="00C068FC" w:rsidRDefault="0028460F" w:rsidP="00421732">
      <w:pPr>
        <w:pStyle w:val="01RegularRegularText"/>
      </w:pPr>
    </w:p>
    <w:p w14:paraId="76F5C246" w14:textId="77777777" w:rsidR="0028460F" w:rsidRPr="00C068FC" w:rsidRDefault="0028460F" w:rsidP="00421732">
      <w:pPr>
        <w:pStyle w:val="01RegularRegularText"/>
      </w:pPr>
    </w:p>
    <w:p w14:paraId="4D2AFCF4" w14:textId="77777777" w:rsidR="0028460F" w:rsidRPr="00C068FC" w:rsidRDefault="00104265" w:rsidP="0028460F">
      <w:pPr>
        <w:pStyle w:val="01RegularRegularText"/>
      </w:pPr>
      <w:r w:rsidRPr="00C068FC">
        <w:rPr>
          <w:lang w:val="ga-IE"/>
        </w:rPr>
        <w:t xml:space="preserve">Agus </w:t>
      </w:r>
      <w:r w:rsidR="00244A14" w:rsidRPr="00C068FC">
        <w:t xml:space="preserve">tú i do sheasamh </w:t>
      </w:r>
      <w:r w:rsidR="00C10D5D" w:rsidRPr="00C068FC">
        <w:rPr>
          <w:lang w:val="ga-IE"/>
        </w:rPr>
        <w:t xml:space="preserve">agus doirse </w:t>
      </w:r>
      <w:r w:rsidR="00244A14" w:rsidRPr="00C068FC">
        <w:t>sleamhnáin an phóirse taobh thiar duit</w:t>
      </w:r>
      <w:r w:rsidR="0028460F" w:rsidRPr="00C068FC">
        <w:t xml:space="preserve">, </w:t>
      </w:r>
      <w:r w:rsidR="00C10D5D" w:rsidRPr="00C068FC">
        <w:rPr>
          <w:lang w:val="ga-IE"/>
        </w:rPr>
        <w:t>má ch</w:t>
      </w:r>
      <w:r w:rsidR="00CF0655" w:rsidRPr="00C068FC">
        <w:t>asann tú ar ch</w:t>
      </w:r>
      <w:r w:rsidRPr="00C068FC">
        <w:t>lé (suíomh 9 a chlog)</w:t>
      </w:r>
      <w:r w:rsidRPr="00C068FC">
        <w:rPr>
          <w:lang w:val="ga-IE"/>
        </w:rPr>
        <w:t xml:space="preserve"> feicfidh tú</w:t>
      </w:r>
      <w:r w:rsidRPr="00C068FC">
        <w:t xml:space="preserve"> leithris inrochtana</w:t>
      </w:r>
      <w:r w:rsidR="00CF0655" w:rsidRPr="00C068FC">
        <w:t>, chomh m</w:t>
      </w:r>
      <w:r w:rsidR="00C10D5D" w:rsidRPr="00C068FC">
        <w:t xml:space="preserve">aith le slite isteach </w:t>
      </w:r>
      <w:r w:rsidRPr="00C068FC">
        <w:rPr>
          <w:lang w:val="ga-IE"/>
        </w:rPr>
        <w:t xml:space="preserve">i </w:t>
      </w:r>
      <w:r w:rsidR="00CF0655" w:rsidRPr="00C068FC">
        <w:t xml:space="preserve">Seomra Chathail </w:t>
      </w:r>
      <w:r w:rsidRPr="00C068FC">
        <w:t>Brugha</w:t>
      </w:r>
      <w:r w:rsidR="00CF0655" w:rsidRPr="00C068FC">
        <w:t xml:space="preserve"> agus </w:t>
      </w:r>
      <w:r w:rsidRPr="00C068FC">
        <w:rPr>
          <w:lang w:val="ga-IE"/>
        </w:rPr>
        <w:t xml:space="preserve">i </w:t>
      </w:r>
      <w:r w:rsidR="00CF0655" w:rsidRPr="00C068FC">
        <w:t>Seomra Sheáin M</w:t>
      </w:r>
      <w:r w:rsidR="00C10D5D" w:rsidRPr="00C068FC">
        <w:rPr>
          <w:lang w:val="ga-IE"/>
        </w:rPr>
        <w:t>hic Dh</w:t>
      </w:r>
      <w:r w:rsidR="00CF0655" w:rsidRPr="00C068FC">
        <w:t>iarmada</w:t>
      </w:r>
      <w:r w:rsidR="008C3118" w:rsidRPr="00C068FC">
        <w:t xml:space="preserve">, </w:t>
      </w:r>
      <w:r w:rsidRPr="00C068FC">
        <w:rPr>
          <w:lang w:val="ga-IE"/>
        </w:rPr>
        <w:t xml:space="preserve">mar aon le </w:t>
      </w:r>
      <w:r w:rsidR="00CF0655" w:rsidRPr="00C068FC">
        <w:t xml:space="preserve">suíocháin </w:t>
      </w:r>
      <w:r w:rsidR="008C3118" w:rsidRPr="00C068FC">
        <w:t xml:space="preserve">agus boird </w:t>
      </w:r>
      <w:r w:rsidR="00C10D5D" w:rsidRPr="00C068FC">
        <w:rPr>
          <w:lang w:val="ga-IE"/>
        </w:rPr>
        <w:t xml:space="preserve">áit </w:t>
      </w:r>
      <w:r w:rsidRPr="00C068FC">
        <w:rPr>
          <w:lang w:val="ga-IE"/>
        </w:rPr>
        <w:t>m</w:t>
      </w:r>
      <w:r w:rsidR="00C10D5D" w:rsidRPr="00C068FC">
        <w:rPr>
          <w:lang w:val="ga-IE"/>
        </w:rPr>
        <w:t>ar</w:t>
      </w:r>
      <w:r w:rsidR="00CF0655" w:rsidRPr="00C068FC">
        <w:t xml:space="preserve"> </w:t>
      </w:r>
      <w:r w:rsidRPr="00C068FC">
        <w:rPr>
          <w:lang w:val="ga-IE"/>
        </w:rPr>
        <w:t xml:space="preserve">ar </w:t>
      </w:r>
      <w:r w:rsidR="00CF0655" w:rsidRPr="00C068FC">
        <w:t>féidir</w:t>
      </w:r>
      <w:r w:rsidR="00C10D5D" w:rsidRPr="00C068FC">
        <w:rPr>
          <w:lang w:val="ga-IE"/>
        </w:rPr>
        <w:t xml:space="preserve"> leat feitheamh</w:t>
      </w:r>
      <w:r w:rsidR="00CF0655" w:rsidRPr="00C068FC">
        <w:t xml:space="preserve"> a</w:t>
      </w:r>
      <w:r w:rsidR="00C10D5D" w:rsidRPr="00C068FC">
        <w:rPr>
          <w:lang w:val="ga-IE"/>
        </w:rPr>
        <w:t>r</w:t>
      </w:r>
      <w:r w:rsidR="00CF0655" w:rsidRPr="00C068FC">
        <w:t xml:space="preserve"> </w:t>
      </w:r>
      <w:r w:rsidR="00C10D5D" w:rsidRPr="00C068FC">
        <w:rPr>
          <w:lang w:val="ga-IE"/>
        </w:rPr>
        <w:t>f</w:t>
      </w:r>
      <w:r w:rsidR="00CF0655" w:rsidRPr="00C068FC">
        <w:t>hoireann an Bhoird Pleanála nó féachaint ar chomhaid</w:t>
      </w:r>
      <w:r w:rsidR="00C10D5D" w:rsidRPr="00C068FC">
        <w:rPr>
          <w:lang w:val="ga-IE"/>
        </w:rPr>
        <w:t xml:space="preserve"> chinnte</w:t>
      </w:r>
      <w:r w:rsidR="00CF0655" w:rsidRPr="00C068FC">
        <w:t xml:space="preserve"> tríd an </w:t>
      </w:r>
      <w:r w:rsidRPr="00C068FC">
        <w:rPr>
          <w:lang w:val="ga-IE"/>
        </w:rPr>
        <w:t>t</w:t>
      </w:r>
      <w:r w:rsidR="00CF0655" w:rsidRPr="00C068FC">
        <w:t>seirbhís</w:t>
      </w:r>
      <w:r w:rsidR="00C10D5D" w:rsidRPr="00C068FC">
        <w:rPr>
          <w:lang w:val="ga-IE"/>
        </w:rPr>
        <w:t xml:space="preserve"> rochtana poiblí</w:t>
      </w:r>
      <w:r w:rsidR="008C3118" w:rsidRPr="00C068FC">
        <w:t>.</w:t>
      </w:r>
    </w:p>
    <w:p w14:paraId="0536EA7F" w14:textId="77777777" w:rsidR="0028460F" w:rsidRPr="00C068FC" w:rsidRDefault="0028460F" w:rsidP="00421732">
      <w:pPr>
        <w:pStyle w:val="01RegularRegularText"/>
      </w:pPr>
      <w:r w:rsidRPr="00C068FC">
        <w:rPr>
          <w:noProof/>
          <w:lang w:val="en-US"/>
        </w:rPr>
        <w:drawing>
          <wp:anchor distT="0" distB="0" distL="114300" distR="114300" simplePos="0" relativeHeight="251618816" behindDoc="0" locked="0" layoutInCell="1" allowOverlap="1" wp14:anchorId="699EBA2B" wp14:editId="0958F9F0">
            <wp:simplePos x="0" y="0"/>
            <wp:positionH relativeFrom="margin">
              <wp:posOffset>704850</wp:posOffset>
            </wp:positionH>
            <wp:positionV relativeFrom="paragraph">
              <wp:posOffset>3810</wp:posOffset>
            </wp:positionV>
            <wp:extent cx="4457700" cy="2975778"/>
            <wp:effectExtent l="0" t="0" r="0" b="0"/>
            <wp:wrapNone/>
            <wp:docPr id="21" name="Picture 21" descr="Nuair a sheasann tú le doirse an phóirse taobh thiar duit, agus casann tú ar chlé (suíomh naoi a chlog) tá leithris inrochtana, bealaí isteach go dtí Seomra Chathail Brugha agus Seomra Sheáin MacDiarmada, suíocháin agus boird gur féidir fanacht ann d’fhoireann an Bhoird Pleanála nó gur féidir féachaint ar chomhaid socraithe tríd an seirbhís rochtana poiblí. " title="Bealach isteach os comhair doirse an phóirse: aghaidh ar chlé (suíomh naoi a ch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oherty\Desktop\Noel photos March 2018\ABP Building etc 8-2-18 HR\ABP Building etc 8-2-18 HR\ABP Building etc HR-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1438" cy="2978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EB30D" w14:textId="77777777" w:rsidR="0028460F" w:rsidRPr="00C068FC" w:rsidRDefault="0028460F" w:rsidP="00421732">
      <w:pPr>
        <w:pStyle w:val="01RegularRegularText"/>
      </w:pPr>
    </w:p>
    <w:p w14:paraId="62B7B3F1" w14:textId="77777777" w:rsidR="0028460F" w:rsidRPr="00C068FC" w:rsidRDefault="0028460F" w:rsidP="00421732">
      <w:pPr>
        <w:pStyle w:val="01RegularRegularText"/>
      </w:pPr>
    </w:p>
    <w:p w14:paraId="3C7F038F" w14:textId="77777777" w:rsidR="0028460F" w:rsidRPr="00C068FC" w:rsidRDefault="0028460F" w:rsidP="00421732">
      <w:pPr>
        <w:pStyle w:val="01RegularRegularText"/>
      </w:pPr>
    </w:p>
    <w:p w14:paraId="6FB86B13" w14:textId="77777777" w:rsidR="0028460F" w:rsidRPr="00C068FC" w:rsidRDefault="0028460F" w:rsidP="00421732">
      <w:pPr>
        <w:pStyle w:val="01RegularRegularText"/>
      </w:pPr>
    </w:p>
    <w:p w14:paraId="10F0A7D9" w14:textId="77777777" w:rsidR="0028460F" w:rsidRPr="00C068FC" w:rsidRDefault="0028460F" w:rsidP="00421732">
      <w:pPr>
        <w:pStyle w:val="01RegularRegularText"/>
      </w:pPr>
    </w:p>
    <w:p w14:paraId="7B63F1B1" w14:textId="77777777" w:rsidR="0028460F" w:rsidRPr="00C068FC" w:rsidRDefault="0028460F" w:rsidP="00421732">
      <w:pPr>
        <w:pStyle w:val="01RegularRegularText"/>
      </w:pPr>
    </w:p>
    <w:p w14:paraId="443C068A" w14:textId="77777777" w:rsidR="0028460F" w:rsidRPr="00C068FC" w:rsidRDefault="0028460F" w:rsidP="00421732">
      <w:pPr>
        <w:pStyle w:val="01RegularRegularText"/>
      </w:pPr>
    </w:p>
    <w:p w14:paraId="4DD3C40F" w14:textId="77777777" w:rsidR="0028460F" w:rsidRPr="00C068FC" w:rsidRDefault="0028460F" w:rsidP="00421732">
      <w:pPr>
        <w:pStyle w:val="01RegularRegularText"/>
      </w:pPr>
    </w:p>
    <w:p w14:paraId="50154AD1" w14:textId="77777777" w:rsidR="00C61EEF" w:rsidRPr="00C068FC" w:rsidRDefault="00C61EEF" w:rsidP="00B22EA2">
      <w:pPr>
        <w:pStyle w:val="01RegularRegularText"/>
        <w:rPr>
          <w:b/>
        </w:rPr>
      </w:pPr>
    </w:p>
    <w:p w14:paraId="5BE405D2" w14:textId="77777777" w:rsidR="00C10D5D" w:rsidRPr="00C068FC" w:rsidRDefault="00C10D5D" w:rsidP="00B22EA2">
      <w:pPr>
        <w:pStyle w:val="01RegularRegularText"/>
        <w:rPr>
          <w:b/>
          <w:lang w:val="ga-IE"/>
        </w:rPr>
      </w:pPr>
    </w:p>
    <w:p w14:paraId="55C03795" w14:textId="77777777" w:rsidR="00B22EA2" w:rsidRPr="00C068FC" w:rsidRDefault="00A6278A" w:rsidP="00B22EA2">
      <w:pPr>
        <w:pStyle w:val="01RegularRegularText"/>
        <w:rPr>
          <w:b/>
        </w:rPr>
      </w:pPr>
      <w:r w:rsidRPr="00C068FC">
        <w:rPr>
          <w:b/>
        </w:rPr>
        <w:lastRenderedPageBreak/>
        <w:t>Cabhair</w:t>
      </w:r>
      <w:r w:rsidR="00B22EA2" w:rsidRPr="00C068FC">
        <w:rPr>
          <w:b/>
        </w:rPr>
        <w:t xml:space="preserve">, </w:t>
      </w:r>
      <w:r w:rsidR="00D11DB7" w:rsidRPr="00C068FC">
        <w:rPr>
          <w:b/>
        </w:rPr>
        <w:t xml:space="preserve">Garchabhair agus </w:t>
      </w:r>
      <w:r w:rsidR="00D11DB7" w:rsidRPr="00C068FC">
        <w:rPr>
          <w:b/>
          <w:lang w:val="ga-IE"/>
        </w:rPr>
        <w:t>É</w:t>
      </w:r>
      <w:r w:rsidRPr="00C068FC">
        <w:rPr>
          <w:b/>
        </w:rPr>
        <w:t>igeandálaí eile</w:t>
      </w:r>
    </w:p>
    <w:p w14:paraId="4A21375B" w14:textId="77777777" w:rsidR="00B22EA2" w:rsidRPr="00C068FC" w:rsidRDefault="00A6278A" w:rsidP="00B22EA2">
      <w:pPr>
        <w:pStyle w:val="01RegularRegularText"/>
        <w:rPr>
          <w:lang w:val="ga-IE"/>
        </w:rPr>
      </w:pPr>
      <w:r w:rsidRPr="00C068FC">
        <w:rPr>
          <w:lang w:val="ga-IE"/>
        </w:rPr>
        <w:t xml:space="preserve">Má </w:t>
      </w:r>
      <w:r w:rsidR="00C10D5D" w:rsidRPr="00C068FC">
        <w:rPr>
          <w:lang w:val="ga-IE"/>
        </w:rPr>
        <w:t>bhíonn</w:t>
      </w:r>
      <w:r w:rsidRPr="00C068FC">
        <w:rPr>
          <w:lang w:val="ga-IE"/>
        </w:rPr>
        <w:t xml:space="preserve"> cabhair uait</w:t>
      </w:r>
      <w:r w:rsidR="00C10D5D" w:rsidRPr="00C068FC">
        <w:rPr>
          <w:lang w:val="ga-IE"/>
        </w:rPr>
        <w:t xml:space="preserve"> uair ar bith le linn </w:t>
      </w:r>
      <w:r w:rsidRPr="00C068FC">
        <w:rPr>
          <w:lang w:val="ga-IE"/>
        </w:rPr>
        <w:t xml:space="preserve">do chuairte </w:t>
      </w:r>
      <w:r w:rsidR="00C10D5D" w:rsidRPr="00C068FC">
        <w:rPr>
          <w:lang w:val="ga-IE"/>
        </w:rPr>
        <w:t>ar a</w:t>
      </w:r>
      <w:r w:rsidRPr="00C068FC">
        <w:rPr>
          <w:lang w:val="ga-IE"/>
        </w:rPr>
        <w:t xml:space="preserve">n mBord Pleanála, ná bíodh </w:t>
      </w:r>
      <w:r w:rsidR="00C10D5D" w:rsidRPr="00C068FC">
        <w:rPr>
          <w:lang w:val="ga-IE"/>
        </w:rPr>
        <w:t xml:space="preserve">leisce </w:t>
      </w:r>
      <w:r w:rsidRPr="00C068FC">
        <w:rPr>
          <w:lang w:val="ga-IE"/>
        </w:rPr>
        <w:t xml:space="preserve">ort labhairt le ball foirne </w:t>
      </w:r>
      <w:r w:rsidR="009646DF" w:rsidRPr="00C068FC">
        <w:rPr>
          <w:lang w:val="ga-IE"/>
        </w:rPr>
        <w:t>nó le garda slándála</w:t>
      </w:r>
      <w:r w:rsidR="00B22EA2" w:rsidRPr="00C068FC">
        <w:rPr>
          <w:lang w:val="ga-IE"/>
        </w:rPr>
        <w:t>.</w:t>
      </w:r>
      <w:r w:rsidR="009646DF" w:rsidRPr="00C068FC">
        <w:rPr>
          <w:lang w:val="ga-IE"/>
        </w:rPr>
        <w:t xml:space="preserve"> Má </w:t>
      </w:r>
      <w:r w:rsidR="00C10D5D" w:rsidRPr="00C068FC">
        <w:rPr>
          <w:lang w:val="ga-IE"/>
        </w:rPr>
        <w:t xml:space="preserve">mhothaíonn </w:t>
      </w:r>
      <w:r w:rsidR="009646DF" w:rsidRPr="00C068FC">
        <w:rPr>
          <w:lang w:val="ga-IE"/>
        </w:rPr>
        <w:t xml:space="preserve">tú tinn </w:t>
      </w:r>
      <w:r w:rsidR="00C10D5D" w:rsidRPr="00C068FC">
        <w:rPr>
          <w:lang w:val="ga-IE"/>
        </w:rPr>
        <w:t xml:space="preserve">uair ar bith, </w:t>
      </w:r>
      <w:r w:rsidR="009646DF" w:rsidRPr="00C068FC">
        <w:rPr>
          <w:lang w:val="ga-IE"/>
        </w:rPr>
        <w:t>tá fearas garchabhrach agus dífhibrileoir ar fáil san áit fáilte.</w:t>
      </w:r>
    </w:p>
    <w:p w14:paraId="77556AEF" w14:textId="77777777" w:rsidR="00C10D5D" w:rsidRPr="00C068FC" w:rsidRDefault="00C10D5D" w:rsidP="00B22EA2">
      <w:pPr>
        <w:pStyle w:val="01RegularRegularText"/>
        <w:rPr>
          <w:lang w:val="ga-IE"/>
        </w:rPr>
      </w:pPr>
    </w:p>
    <w:p w14:paraId="22F43A9A" w14:textId="77777777" w:rsidR="00B22EA2" w:rsidRPr="00C068FC" w:rsidRDefault="009646DF" w:rsidP="00B22EA2">
      <w:pPr>
        <w:pStyle w:val="01RegularRegularText"/>
      </w:pPr>
      <w:r w:rsidRPr="00C068FC">
        <w:rPr>
          <w:lang w:val="ga-IE"/>
        </w:rPr>
        <w:t>I gcás éigeandála, le</w:t>
      </w:r>
      <w:r w:rsidR="00C10D5D" w:rsidRPr="00C068FC">
        <w:rPr>
          <w:lang w:val="ga-IE"/>
        </w:rPr>
        <w:t xml:space="preserve">an </w:t>
      </w:r>
      <w:r w:rsidRPr="00C068FC">
        <w:rPr>
          <w:lang w:val="ga-IE"/>
        </w:rPr>
        <w:t xml:space="preserve">treoracha na foirne agus na ngardaí slándála agus </w:t>
      </w:r>
      <w:r w:rsidR="00C10D5D" w:rsidRPr="00C068FC">
        <w:rPr>
          <w:lang w:val="ga-IE"/>
        </w:rPr>
        <w:t xml:space="preserve">imigh tríd an </w:t>
      </w:r>
      <w:r w:rsidRPr="00C068FC">
        <w:rPr>
          <w:lang w:val="ga-IE"/>
        </w:rPr>
        <w:t>bhealach éalaithe is g</w:t>
      </w:r>
      <w:r w:rsidR="00C10D5D" w:rsidRPr="00C068FC">
        <w:rPr>
          <w:lang w:val="ga-IE"/>
        </w:rPr>
        <w:t>aire</w:t>
      </w:r>
      <w:r w:rsidRPr="00C068FC">
        <w:rPr>
          <w:lang w:val="ga-IE"/>
        </w:rPr>
        <w:t xml:space="preserve"> duit. </w:t>
      </w:r>
      <w:r w:rsidRPr="00C068FC">
        <w:t>Uaireanta, is féidir</w:t>
      </w:r>
      <w:r w:rsidR="00C10D5D" w:rsidRPr="00C068FC">
        <w:rPr>
          <w:lang w:val="ga-IE"/>
        </w:rPr>
        <w:t xml:space="preserve"> gur taobh thiar díot a bheidh an</w:t>
      </w:r>
      <w:r w:rsidRPr="00C068FC">
        <w:t xml:space="preserve"> bealach éalaithe.</w:t>
      </w:r>
      <w:r w:rsidR="005B1158" w:rsidRPr="00C068FC">
        <w:t xml:space="preserve"> </w:t>
      </w:r>
      <w:r w:rsidR="00C10D5D" w:rsidRPr="00C068FC">
        <w:rPr>
          <w:lang w:val="ga-IE"/>
        </w:rPr>
        <w:t>Doirse a osclaítear le dordánaí, os</w:t>
      </w:r>
      <w:r w:rsidR="00C10D5D" w:rsidRPr="00C068FC">
        <w:t>cl</w:t>
      </w:r>
      <w:r w:rsidR="00C10D5D" w:rsidRPr="00C068FC">
        <w:rPr>
          <w:lang w:val="ga-IE"/>
        </w:rPr>
        <w:t xml:space="preserve">ófar iad </w:t>
      </w:r>
      <w:r w:rsidR="005B1158" w:rsidRPr="00C068FC">
        <w:t xml:space="preserve">go huathoibríoch </w:t>
      </w:r>
      <w:r w:rsidR="00C10D5D" w:rsidRPr="00C068FC">
        <w:rPr>
          <w:lang w:val="ga-IE"/>
        </w:rPr>
        <w:t xml:space="preserve">a luaithe a chuirtear an </w:t>
      </w:r>
      <w:r w:rsidR="005B1158" w:rsidRPr="00C068FC">
        <w:t>t-aláram dóiteáin ar siúl</w:t>
      </w:r>
      <w:r w:rsidR="00B22EA2" w:rsidRPr="00C068FC">
        <w:t xml:space="preserve">. </w:t>
      </w:r>
      <w:r w:rsidR="005B1158" w:rsidRPr="00C068FC">
        <w:t xml:space="preserve">Má fhanann an doras faoi ghlas ar aon fháth, tá cnaipí </w:t>
      </w:r>
      <w:r w:rsidR="00C10D5D" w:rsidRPr="00C068FC">
        <w:rPr>
          <w:lang w:val="ga-IE"/>
        </w:rPr>
        <w:t>scaoilte</w:t>
      </w:r>
      <w:r w:rsidR="005B1158" w:rsidRPr="00C068FC">
        <w:t xml:space="preserve"> suite sna boscaí glasa in aice leis na doirse</w:t>
      </w:r>
      <w:r w:rsidR="00B22EA2" w:rsidRPr="00C068FC">
        <w:t xml:space="preserve">. </w:t>
      </w:r>
      <w:r w:rsidR="00104265" w:rsidRPr="00C068FC">
        <w:rPr>
          <w:lang w:val="ga-IE"/>
        </w:rPr>
        <w:t>Gheofar</w:t>
      </w:r>
      <w:r w:rsidR="005B1158" w:rsidRPr="00C068FC">
        <w:t xml:space="preserve"> eolas faoi aslonnaithe</w:t>
      </w:r>
      <w:r w:rsidR="00104265" w:rsidRPr="00C068FC">
        <w:t xml:space="preserve"> agus éigeandálaí</w:t>
      </w:r>
      <w:r w:rsidR="00104265" w:rsidRPr="00C068FC">
        <w:rPr>
          <w:lang w:val="ga-IE"/>
        </w:rPr>
        <w:t xml:space="preserve"> san </w:t>
      </w:r>
      <w:r w:rsidR="00C10D5D" w:rsidRPr="00C068FC">
        <w:rPr>
          <w:lang w:val="ga-IE"/>
        </w:rPr>
        <w:t xml:space="preserve">áit </w:t>
      </w:r>
      <w:r w:rsidR="005B1158" w:rsidRPr="00C068FC">
        <w:t>f</w:t>
      </w:r>
      <w:r w:rsidR="00C10D5D" w:rsidRPr="00C068FC">
        <w:t>áilt</w:t>
      </w:r>
      <w:r w:rsidR="00C10D5D" w:rsidRPr="00C068FC">
        <w:rPr>
          <w:lang w:val="ga-IE"/>
        </w:rPr>
        <w:t>e</w:t>
      </w:r>
      <w:r w:rsidR="005B1158" w:rsidRPr="00C068FC">
        <w:t>.</w:t>
      </w:r>
    </w:p>
    <w:p w14:paraId="0E78EF74" w14:textId="77777777" w:rsidR="00983668" w:rsidRPr="00C068FC" w:rsidRDefault="00983668" w:rsidP="00B22EA2">
      <w:pPr>
        <w:pStyle w:val="01RegularRegularText"/>
        <w:rPr>
          <w:b/>
        </w:rPr>
      </w:pPr>
    </w:p>
    <w:p w14:paraId="5086EFE2" w14:textId="77777777" w:rsidR="00DD0A50" w:rsidRPr="00C068FC" w:rsidRDefault="00F95D16" w:rsidP="00DD0A50">
      <w:pPr>
        <w:pStyle w:val="01RegularRegularText"/>
        <w:rPr>
          <w:b/>
        </w:rPr>
      </w:pPr>
      <w:r w:rsidRPr="00C068FC">
        <w:rPr>
          <w:b/>
        </w:rPr>
        <w:t>Madraí Treorach agus Cabhrach</w:t>
      </w:r>
    </w:p>
    <w:p w14:paraId="63AD9A86" w14:textId="77777777" w:rsidR="007A5BB3" w:rsidRPr="00C068FC" w:rsidRDefault="00F95D16" w:rsidP="00DD0A50">
      <w:pPr>
        <w:pStyle w:val="01RegularRegularText"/>
      </w:pPr>
      <w:r w:rsidRPr="00C068FC">
        <w:t>Ta fáilte roimh m</w:t>
      </w:r>
      <w:r w:rsidR="00C10D5D" w:rsidRPr="00C068FC">
        <w:rPr>
          <w:lang w:val="ga-IE"/>
        </w:rPr>
        <w:t>h</w:t>
      </w:r>
      <w:r w:rsidRPr="00C068FC">
        <w:t>adraí treorach</w:t>
      </w:r>
      <w:r w:rsidR="00C10D5D" w:rsidRPr="00C068FC">
        <w:rPr>
          <w:lang w:val="ga-IE"/>
        </w:rPr>
        <w:t>a</w:t>
      </w:r>
      <w:r w:rsidRPr="00C068FC">
        <w:t xml:space="preserve"> agus </w:t>
      </w:r>
      <w:r w:rsidR="00C10D5D" w:rsidRPr="00C068FC">
        <w:rPr>
          <w:lang w:val="ga-IE"/>
        </w:rPr>
        <w:t xml:space="preserve">roimh mhadraí </w:t>
      </w:r>
      <w:r w:rsidRPr="00C068FC">
        <w:t>cabhrach</w:t>
      </w:r>
      <w:r w:rsidR="00C10D5D" w:rsidRPr="00C068FC">
        <w:rPr>
          <w:lang w:val="ga-IE"/>
        </w:rPr>
        <w:t>a</w:t>
      </w:r>
      <w:r w:rsidRPr="00C068FC">
        <w:t xml:space="preserve"> agus tá áiseanna uisce ar fáil do mhadraí.</w:t>
      </w:r>
    </w:p>
    <w:p w14:paraId="160DF653" w14:textId="77777777" w:rsidR="00DD0A50" w:rsidRPr="00C068FC" w:rsidRDefault="00DD0A50" w:rsidP="00DD0A50">
      <w:pPr>
        <w:pStyle w:val="02BoldBoldText"/>
      </w:pPr>
      <w:r w:rsidRPr="00C068FC">
        <w:br/>
      </w:r>
      <w:bookmarkStart w:id="7" w:name="_Toc37771575"/>
      <w:r w:rsidR="005F6A4A" w:rsidRPr="00C068FC">
        <w:t>Áit chiúin</w:t>
      </w:r>
      <w:bookmarkEnd w:id="7"/>
    </w:p>
    <w:p w14:paraId="30AF9A5B" w14:textId="77777777" w:rsidR="00983668" w:rsidRPr="00C068FC" w:rsidRDefault="007846B5" w:rsidP="00C068FC">
      <w:pPr>
        <w:pStyle w:val="01RegularRegularText"/>
        <w:ind w:right="-330"/>
        <w:rPr>
          <w:b/>
        </w:rPr>
      </w:pPr>
      <w:r w:rsidRPr="00C068FC">
        <w:t>Tá seomra Sheán M</w:t>
      </w:r>
      <w:r w:rsidR="00C10D5D" w:rsidRPr="00C068FC">
        <w:rPr>
          <w:lang w:val="ga-IE"/>
        </w:rPr>
        <w:t>hi</w:t>
      </w:r>
      <w:r w:rsidRPr="00C068FC">
        <w:t>c</w:t>
      </w:r>
      <w:r w:rsidR="00C10D5D" w:rsidRPr="00C068FC">
        <w:rPr>
          <w:lang w:val="ga-IE"/>
        </w:rPr>
        <w:t xml:space="preserve"> </w:t>
      </w:r>
      <w:r w:rsidRPr="00C068FC">
        <w:t>D</w:t>
      </w:r>
      <w:r w:rsidR="00C10D5D" w:rsidRPr="00C068FC">
        <w:rPr>
          <w:lang w:val="ga-IE"/>
        </w:rPr>
        <w:t>h</w:t>
      </w:r>
      <w:r w:rsidRPr="00C068FC">
        <w:t>iarmada ar fáil do dhaoine a</w:t>
      </w:r>
      <w:r w:rsidR="00C10D5D" w:rsidRPr="00C068FC">
        <w:rPr>
          <w:lang w:val="ga-IE"/>
        </w:rPr>
        <w:t xml:space="preserve"> bhfuil </w:t>
      </w:r>
      <w:r w:rsidRPr="00C068FC">
        <w:t>seomra níos ciúine uathu</w:t>
      </w:r>
      <w:r w:rsidR="00DD0A50" w:rsidRPr="00C068FC">
        <w:t xml:space="preserve">. </w:t>
      </w:r>
      <w:r w:rsidR="00DD0A50" w:rsidRPr="00C068FC">
        <w:rPr>
          <w:b/>
        </w:rPr>
        <w:br/>
      </w:r>
    </w:p>
    <w:p w14:paraId="5BC1647B" w14:textId="77777777" w:rsidR="00DD0A50" w:rsidRPr="00C068FC" w:rsidRDefault="007846B5" w:rsidP="00DD0A50">
      <w:pPr>
        <w:pStyle w:val="02BoldBoldText"/>
      </w:pPr>
      <w:bookmarkStart w:id="8" w:name="_Toc37771576"/>
      <w:r w:rsidRPr="00C068FC">
        <w:t>Soilsiú</w:t>
      </w:r>
      <w:bookmarkEnd w:id="8"/>
    </w:p>
    <w:p w14:paraId="2538B134" w14:textId="77777777" w:rsidR="00DD0A50" w:rsidRPr="00C068FC" w:rsidRDefault="007846B5" w:rsidP="00DD0A50">
      <w:pPr>
        <w:pStyle w:val="01RegularRegularText"/>
      </w:pPr>
      <w:r w:rsidRPr="00C068FC">
        <w:t xml:space="preserve">Tá solas nádúrtha agus saorga san </w:t>
      </w:r>
      <w:r w:rsidR="00C10D5D" w:rsidRPr="00C068FC">
        <w:rPr>
          <w:lang w:val="ga-IE"/>
        </w:rPr>
        <w:t>áit fáilte</w:t>
      </w:r>
      <w:r w:rsidR="00C10D5D" w:rsidRPr="00C068FC">
        <w:t xml:space="preserve"> agus s</w:t>
      </w:r>
      <w:r w:rsidRPr="00C068FC">
        <w:t xml:space="preserve">a seomra cruinnithe againn. Is féidir an solas a ísliú </w:t>
      </w:r>
      <w:r w:rsidR="00C10D5D" w:rsidRPr="00C068FC">
        <w:rPr>
          <w:lang w:val="ga-IE"/>
        </w:rPr>
        <w:t>fad a bhíonn cur i láthair á dhéanamh nó físeán á thaispeáint</w:t>
      </w:r>
      <w:r w:rsidRPr="00C068FC">
        <w:t>.</w:t>
      </w:r>
    </w:p>
    <w:p w14:paraId="0AF2EEA9" w14:textId="77777777" w:rsidR="00983668" w:rsidRPr="00C068FC" w:rsidRDefault="00DD0A50" w:rsidP="00983668">
      <w:pPr>
        <w:pStyle w:val="02BoldBoldText"/>
      </w:pPr>
      <w:r w:rsidRPr="00C068FC">
        <w:br/>
      </w:r>
      <w:bookmarkStart w:id="9" w:name="_Toc37771577"/>
      <w:r w:rsidR="00AF37B8" w:rsidRPr="00C068FC">
        <w:t>TCI</w:t>
      </w:r>
      <w:bookmarkEnd w:id="9"/>
    </w:p>
    <w:p w14:paraId="24BA89E9" w14:textId="77777777" w:rsidR="00983668" w:rsidRPr="00C068FC" w:rsidRDefault="00AF37B8" w:rsidP="00983668">
      <w:pPr>
        <w:pStyle w:val="01RegularRegularText"/>
      </w:pPr>
      <w:r w:rsidRPr="00C068FC">
        <w:t xml:space="preserve">Déantar taifead ar íomhánna san oifig chun coiriúlacht a chosc agus </w:t>
      </w:r>
      <w:r w:rsidR="00CE3F12" w:rsidRPr="00C068FC">
        <w:rPr>
          <w:lang w:val="ga-IE"/>
        </w:rPr>
        <w:t>chun tú a choimeád slán</w:t>
      </w:r>
      <w:r w:rsidRPr="00C068FC">
        <w:t xml:space="preserve">. </w:t>
      </w:r>
      <w:r w:rsidR="00CE3F12" w:rsidRPr="00C068FC">
        <w:rPr>
          <w:lang w:val="ga-IE"/>
        </w:rPr>
        <w:t>A</w:t>
      </w:r>
      <w:r w:rsidRPr="00C068FC">
        <w:t>n Bord Pleanála faoi chúram Aramark</w:t>
      </w:r>
      <w:r w:rsidR="00CE3F12" w:rsidRPr="00C068FC">
        <w:rPr>
          <w:lang w:val="ga-IE"/>
        </w:rPr>
        <w:t xml:space="preserve"> a chuireann an córas seo ar fáil</w:t>
      </w:r>
      <w:r w:rsidRPr="00C068FC">
        <w:t xml:space="preserve">, agus is féidir teagmháil a dhéanamh leo ar </w:t>
      </w:r>
      <w:r w:rsidR="00F0413D" w:rsidRPr="00C068FC">
        <w:t>01 858 8100.</w:t>
      </w:r>
    </w:p>
    <w:p w14:paraId="2349722F" w14:textId="77777777" w:rsidR="00AF37B8" w:rsidRPr="00C068FC" w:rsidRDefault="00AF37B8" w:rsidP="00983668">
      <w:pPr>
        <w:pStyle w:val="01RegularRegularText"/>
      </w:pPr>
    </w:p>
    <w:p w14:paraId="53AE33F0" w14:textId="77777777" w:rsidR="00983668" w:rsidRPr="00C068FC" w:rsidRDefault="00AF37B8" w:rsidP="00983668">
      <w:pPr>
        <w:pStyle w:val="02BoldBoldText"/>
      </w:pPr>
      <w:bookmarkStart w:id="10" w:name="_Toc37771578"/>
      <w:r w:rsidRPr="00C068FC">
        <w:t>Teanga</w:t>
      </w:r>
      <w:bookmarkEnd w:id="10"/>
    </w:p>
    <w:p w14:paraId="5D0B673C" w14:textId="77777777" w:rsidR="00CE3F12" w:rsidRPr="00C068FC" w:rsidRDefault="00CE3F12" w:rsidP="00983668">
      <w:pPr>
        <w:pStyle w:val="01RegularRegularText"/>
        <w:rPr>
          <w:lang w:val="ga-IE"/>
        </w:rPr>
      </w:pPr>
      <w:r w:rsidRPr="00C068FC">
        <w:rPr>
          <w:lang w:val="ga-IE"/>
        </w:rPr>
        <w:t xml:space="preserve">Féadfaidh custaiméirí </w:t>
      </w:r>
      <w:r w:rsidR="00AF37B8" w:rsidRPr="00C068FC">
        <w:t xml:space="preserve">Béarla nó Gaeilge </w:t>
      </w:r>
      <w:r w:rsidRPr="00C068FC">
        <w:rPr>
          <w:lang w:val="ga-IE"/>
        </w:rPr>
        <w:t>a labhairt</w:t>
      </w:r>
      <w:r w:rsidR="00AF37B8" w:rsidRPr="00C068FC">
        <w:t xml:space="preserve">. </w:t>
      </w:r>
      <w:r w:rsidR="00DD0A50" w:rsidRPr="00C068FC">
        <w:br/>
      </w:r>
    </w:p>
    <w:p w14:paraId="19845BF7" w14:textId="77777777" w:rsidR="00B22EA2" w:rsidRPr="00C068FC" w:rsidRDefault="00CE3F12" w:rsidP="00E55874">
      <w:pPr>
        <w:pStyle w:val="02BoldBoldText"/>
      </w:pPr>
      <w:bookmarkStart w:id="11" w:name="_Toc37771579"/>
      <w:r w:rsidRPr="00C068FC">
        <w:lastRenderedPageBreak/>
        <w:t>Leithris Inrochtana</w:t>
      </w:r>
      <w:bookmarkEnd w:id="11"/>
    </w:p>
    <w:p w14:paraId="05C8CD2E" w14:textId="77777777" w:rsidR="00CE3F12" w:rsidRPr="00C068FC" w:rsidRDefault="00CE3F12" w:rsidP="00983668">
      <w:pPr>
        <w:pStyle w:val="01RegularRegularText"/>
        <w:rPr>
          <w:lang w:val="ga-IE"/>
        </w:rPr>
      </w:pPr>
      <w:r w:rsidRPr="00C068FC">
        <w:rPr>
          <w:lang w:val="ga-IE"/>
        </w:rPr>
        <w:t xml:space="preserve">Tá dhá leithreas inrochtana aonghnéis ar fáil do chustaiméirí. Osclaíonn doras </w:t>
      </w:r>
      <w:r w:rsidR="00104265" w:rsidRPr="00C068FC">
        <w:rPr>
          <w:lang w:val="ga-IE"/>
        </w:rPr>
        <w:t>gach ceann acu amach i dtreo na h</w:t>
      </w:r>
      <w:r w:rsidRPr="00C068FC">
        <w:rPr>
          <w:lang w:val="ga-IE"/>
        </w:rPr>
        <w:t>áit</w:t>
      </w:r>
      <w:r w:rsidR="00104265" w:rsidRPr="00C068FC">
        <w:rPr>
          <w:lang w:val="ga-IE"/>
        </w:rPr>
        <w:t>e f</w:t>
      </w:r>
      <w:r w:rsidRPr="00C068FC">
        <w:rPr>
          <w:lang w:val="ga-IE"/>
        </w:rPr>
        <w:t>áilte. Má tá aon fhadhb ann leis an leithreas, abair é leis an bhfoireann fáiltithe.</w:t>
      </w:r>
    </w:p>
    <w:p w14:paraId="037404E7" w14:textId="77777777" w:rsidR="00F13819" w:rsidRPr="00C068FC" w:rsidRDefault="00F13819" w:rsidP="00C068FC">
      <w:pPr>
        <w:pStyle w:val="01RegularRegularText"/>
        <w:rPr>
          <w:lang w:val="ga-IE"/>
        </w:rPr>
      </w:pPr>
      <w:r w:rsidRPr="00C068FC">
        <w:rPr>
          <w:noProof/>
          <w:lang w:val="en-US"/>
        </w:rPr>
        <w:drawing>
          <wp:anchor distT="0" distB="0" distL="114300" distR="114300" simplePos="0" relativeHeight="251776512" behindDoc="0" locked="0" layoutInCell="1" allowOverlap="1" wp14:anchorId="35791865" wp14:editId="01A9BAFA">
            <wp:simplePos x="0" y="0"/>
            <wp:positionH relativeFrom="margin">
              <wp:posOffset>19050</wp:posOffset>
            </wp:positionH>
            <wp:positionV relativeFrom="paragraph">
              <wp:posOffset>286385</wp:posOffset>
            </wp:positionV>
            <wp:extent cx="4337050" cy="2895600"/>
            <wp:effectExtent l="0" t="0" r="6350" b="0"/>
            <wp:wrapNone/>
            <wp:docPr id="5" name="Picture 5" descr="Close-up image of the first unisex accessible toilet" title="Accessible toilet: Close-up (Cathal Brugha Room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herty\Desktop\Noel photos March 2018\ABP Building etc 8-2-18 HR\ABP Building etc 8-2-18 HR\ABP Building etc HR-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705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CC552" w14:textId="77777777" w:rsidR="00F13819" w:rsidRPr="00C068FC" w:rsidRDefault="00F13819" w:rsidP="00C068FC">
      <w:pPr>
        <w:pStyle w:val="01RegularRegularText"/>
        <w:rPr>
          <w:lang w:val="ga-IE"/>
        </w:rPr>
      </w:pPr>
    </w:p>
    <w:p w14:paraId="5A5AA57E" w14:textId="77777777" w:rsidR="00F13819" w:rsidRPr="00C068FC" w:rsidRDefault="00F13819" w:rsidP="00C068FC">
      <w:pPr>
        <w:pStyle w:val="01RegularRegularText"/>
        <w:rPr>
          <w:lang w:val="ga-IE"/>
        </w:rPr>
      </w:pPr>
    </w:p>
    <w:p w14:paraId="628BB048" w14:textId="77777777" w:rsidR="00CE3F12" w:rsidRPr="00C068FC" w:rsidRDefault="00CE3F12" w:rsidP="00C068FC">
      <w:pPr>
        <w:pStyle w:val="01RegularRegularText"/>
        <w:rPr>
          <w:lang w:val="ga-IE"/>
        </w:rPr>
      </w:pPr>
    </w:p>
    <w:p w14:paraId="23F6AE5F" w14:textId="77777777" w:rsidR="00CE3F12" w:rsidRPr="00C068FC" w:rsidRDefault="00CE3F12" w:rsidP="00C068FC">
      <w:pPr>
        <w:pStyle w:val="01RegularRegularText"/>
        <w:rPr>
          <w:lang w:val="ga-IE"/>
        </w:rPr>
      </w:pPr>
    </w:p>
    <w:p w14:paraId="498C41C9" w14:textId="77777777" w:rsidR="00CE3F12" w:rsidRPr="00C068FC" w:rsidRDefault="00CE3F12" w:rsidP="00C068FC">
      <w:pPr>
        <w:pStyle w:val="01RegularRegularText"/>
        <w:rPr>
          <w:lang w:val="ga-IE"/>
        </w:rPr>
      </w:pPr>
    </w:p>
    <w:p w14:paraId="24C49C9B" w14:textId="77777777" w:rsidR="00CE3F12" w:rsidRPr="00C068FC" w:rsidRDefault="00CE3F12" w:rsidP="00C068FC">
      <w:pPr>
        <w:pStyle w:val="01RegularRegularText"/>
        <w:rPr>
          <w:lang w:val="ga-IE"/>
        </w:rPr>
      </w:pPr>
    </w:p>
    <w:p w14:paraId="25B89EF5" w14:textId="77777777" w:rsidR="00CE3F12" w:rsidRPr="00C068FC" w:rsidRDefault="00CE3F12" w:rsidP="00C068FC">
      <w:pPr>
        <w:pStyle w:val="01RegularRegularText"/>
        <w:rPr>
          <w:lang w:val="ga-IE"/>
        </w:rPr>
      </w:pPr>
    </w:p>
    <w:p w14:paraId="36B6DCC5" w14:textId="77777777" w:rsidR="00CE3F12" w:rsidRPr="00C068FC" w:rsidRDefault="00CE3F12" w:rsidP="00C068FC">
      <w:pPr>
        <w:pStyle w:val="01RegularRegularText"/>
        <w:rPr>
          <w:lang w:val="ga-IE"/>
        </w:rPr>
      </w:pPr>
    </w:p>
    <w:p w14:paraId="20403B26" w14:textId="77777777" w:rsidR="00CE3F12" w:rsidRPr="00C068FC" w:rsidRDefault="00CE3F12" w:rsidP="00C068FC">
      <w:pPr>
        <w:pStyle w:val="01RegularRegularText"/>
        <w:rPr>
          <w:lang w:val="ga-IE"/>
        </w:rPr>
      </w:pPr>
    </w:p>
    <w:p w14:paraId="5B29E284" w14:textId="77777777" w:rsidR="00CE3F12" w:rsidRPr="00C068FC" w:rsidRDefault="00CE3F12" w:rsidP="00C068FC">
      <w:pPr>
        <w:pStyle w:val="01RegularRegularText"/>
        <w:rPr>
          <w:lang w:val="ga-IE"/>
        </w:rPr>
      </w:pPr>
    </w:p>
    <w:p w14:paraId="70E3C741" w14:textId="77777777" w:rsidR="00CE3F12" w:rsidRPr="00C068FC" w:rsidRDefault="00F13819" w:rsidP="00C068FC">
      <w:pPr>
        <w:pStyle w:val="01RegularRegularText"/>
        <w:rPr>
          <w:lang w:val="ga-IE"/>
        </w:rPr>
      </w:pPr>
      <w:r w:rsidRPr="00C068FC">
        <w:rPr>
          <w:noProof/>
          <w:lang w:val="en-US"/>
        </w:rPr>
        <w:drawing>
          <wp:anchor distT="0" distB="0" distL="114300" distR="114300" simplePos="0" relativeHeight="251785728" behindDoc="0" locked="0" layoutInCell="1" allowOverlap="1" wp14:anchorId="6776CBF4" wp14:editId="537B4641">
            <wp:simplePos x="0" y="0"/>
            <wp:positionH relativeFrom="margin">
              <wp:posOffset>19050</wp:posOffset>
            </wp:positionH>
            <wp:positionV relativeFrom="paragraph">
              <wp:posOffset>80645</wp:posOffset>
            </wp:positionV>
            <wp:extent cx="4380230" cy="2924175"/>
            <wp:effectExtent l="0" t="0" r="1270" b="9525"/>
            <wp:wrapNone/>
            <wp:docPr id="6" name="Picture 6" descr="Image of the second unisex accessible toilet in the reception area." title="Accessible toilet: (Reception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oherty\Desktop\Noel photos March 2018\ABP Building etc 8-2-18 HR\ABP Building etc 8-2-18 HR\ABP Building etc HR-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023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FF8A1" w14:textId="77777777" w:rsidR="00CE3F12" w:rsidRPr="00C068FC" w:rsidRDefault="00CE3F12" w:rsidP="00C068FC">
      <w:pPr>
        <w:pStyle w:val="01RegularRegularText"/>
        <w:rPr>
          <w:lang w:val="ga-IE"/>
        </w:rPr>
      </w:pPr>
    </w:p>
    <w:p w14:paraId="15D2279C" w14:textId="77777777" w:rsidR="00CE3F12" w:rsidRPr="00C068FC" w:rsidRDefault="00CE3F12" w:rsidP="00C068FC">
      <w:pPr>
        <w:pStyle w:val="01RegularRegularText"/>
        <w:rPr>
          <w:lang w:val="ga-IE"/>
        </w:rPr>
      </w:pPr>
    </w:p>
    <w:p w14:paraId="3A464D89" w14:textId="77777777" w:rsidR="00CE3F12" w:rsidRPr="00C068FC" w:rsidRDefault="00CE3F12" w:rsidP="00C068FC">
      <w:pPr>
        <w:pStyle w:val="01RegularRegularText"/>
        <w:rPr>
          <w:lang w:val="ga-IE"/>
        </w:rPr>
      </w:pPr>
    </w:p>
    <w:p w14:paraId="36194DA6" w14:textId="77777777" w:rsidR="00CE3F12" w:rsidRPr="00C068FC" w:rsidRDefault="00CE3F12" w:rsidP="00C068FC">
      <w:pPr>
        <w:pStyle w:val="01RegularRegularText"/>
        <w:rPr>
          <w:lang w:val="ga-IE"/>
        </w:rPr>
      </w:pPr>
    </w:p>
    <w:p w14:paraId="03C49AB9" w14:textId="77777777" w:rsidR="00CE3F12" w:rsidRPr="00C068FC" w:rsidRDefault="00CE3F12" w:rsidP="00C068FC">
      <w:pPr>
        <w:pStyle w:val="01RegularRegularText"/>
        <w:rPr>
          <w:lang w:val="ga-IE"/>
        </w:rPr>
      </w:pPr>
    </w:p>
    <w:p w14:paraId="28704E46" w14:textId="77777777" w:rsidR="00CE3F12" w:rsidRPr="00C068FC" w:rsidRDefault="00CE3F12" w:rsidP="00C068FC">
      <w:pPr>
        <w:pStyle w:val="01RegularRegularText"/>
        <w:rPr>
          <w:lang w:val="ga-IE"/>
        </w:rPr>
      </w:pPr>
    </w:p>
    <w:p w14:paraId="7777AD91" w14:textId="77777777" w:rsidR="00CE3F12" w:rsidRPr="00C068FC" w:rsidRDefault="00CE3F12" w:rsidP="00C068FC">
      <w:pPr>
        <w:pStyle w:val="01RegularRegularText"/>
        <w:rPr>
          <w:lang w:val="ga-IE"/>
        </w:rPr>
      </w:pPr>
    </w:p>
    <w:p w14:paraId="454A8139" w14:textId="77777777" w:rsidR="00CE3F12" w:rsidRPr="00C068FC" w:rsidRDefault="00CE3F12" w:rsidP="00C068FC">
      <w:pPr>
        <w:pStyle w:val="01RegularRegularText"/>
        <w:rPr>
          <w:lang w:val="ga-IE"/>
        </w:rPr>
      </w:pPr>
    </w:p>
    <w:p w14:paraId="564C30C3" w14:textId="77777777" w:rsidR="00CE3F12" w:rsidRPr="00C068FC" w:rsidRDefault="00CE3F12" w:rsidP="00C068FC">
      <w:pPr>
        <w:pStyle w:val="01RegularRegularText"/>
        <w:rPr>
          <w:lang w:val="ga-IE"/>
        </w:rPr>
      </w:pPr>
    </w:p>
    <w:p w14:paraId="43F78680" w14:textId="77777777" w:rsidR="00CE3F12" w:rsidRPr="00C068FC" w:rsidRDefault="00CE3F12" w:rsidP="00C068FC">
      <w:pPr>
        <w:pStyle w:val="01RegularRegularText"/>
        <w:rPr>
          <w:lang w:val="ga-IE"/>
        </w:rPr>
      </w:pPr>
    </w:p>
    <w:p w14:paraId="09EFB84A" w14:textId="77777777" w:rsidR="00C068FC" w:rsidRDefault="00C068FC" w:rsidP="00C068FC">
      <w:pPr>
        <w:pStyle w:val="01RegularRegularText"/>
        <w:rPr>
          <w:lang w:val="ga-IE"/>
        </w:rPr>
      </w:pPr>
    </w:p>
    <w:p w14:paraId="4C7DB5EA" w14:textId="77777777" w:rsidR="00CE3F12" w:rsidRPr="00C068FC" w:rsidRDefault="00CE3F12" w:rsidP="00904C1C">
      <w:pPr>
        <w:pStyle w:val="02BoldBoldText"/>
        <w:rPr>
          <w:lang w:val="ga-IE"/>
        </w:rPr>
      </w:pPr>
      <w:bookmarkStart w:id="12" w:name="_Toc37771580"/>
      <w:r w:rsidRPr="00C068FC">
        <w:rPr>
          <w:lang w:val="ga-IE"/>
        </w:rPr>
        <w:t>Áit chun clúidín naíonáin a athrú</w:t>
      </w:r>
      <w:bookmarkEnd w:id="12"/>
    </w:p>
    <w:p w14:paraId="0DB8B358" w14:textId="77777777" w:rsidR="00CE3F12" w:rsidRPr="00C068FC" w:rsidRDefault="00CE3F12" w:rsidP="00C068FC">
      <w:pPr>
        <w:pStyle w:val="01RegularRegularText"/>
      </w:pPr>
      <w:r w:rsidRPr="00C068FC">
        <w:t xml:space="preserve">Tá áit sa leithreas inrochtana láimh le Seomra Chathail </w:t>
      </w:r>
      <w:r w:rsidR="00104265" w:rsidRPr="00C068FC">
        <w:t>Brugha</w:t>
      </w:r>
      <w:r w:rsidR="00C068FC" w:rsidRPr="00C068FC">
        <w:t xml:space="preserve"> le clúidín naíonáin </w:t>
      </w:r>
      <w:r w:rsidRPr="00C068FC">
        <w:t>a athrú.</w:t>
      </w:r>
    </w:p>
    <w:p w14:paraId="01C4E893" w14:textId="77777777" w:rsidR="00CE3F12" w:rsidRPr="00C068FC" w:rsidRDefault="00CE3F12" w:rsidP="00904C1C">
      <w:pPr>
        <w:pStyle w:val="02BoldBoldText"/>
        <w:rPr>
          <w:lang w:val="ga-IE"/>
        </w:rPr>
      </w:pPr>
    </w:p>
    <w:p w14:paraId="7A1B0C51" w14:textId="77777777" w:rsidR="00904C1C" w:rsidRPr="00C068FC" w:rsidRDefault="00AF37B8" w:rsidP="00904C1C">
      <w:pPr>
        <w:pStyle w:val="02BoldBoldText"/>
        <w:rPr>
          <w:lang w:val="ga-IE"/>
        </w:rPr>
      </w:pPr>
      <w:bookmarkStart w:id="13" w:name="_Toc37771581"/>
      <w:r w:rsidRPr="00C068FC">
        <w:rPr>
          <w:lang w:val="ga-IE"/>
        </w:rPr>
        <w:lastRenderedPageBreak/>
        <w:t>D</w:t>
      </w:r>
      <w:r w:rsidR="00F92DB4" w:rsidRPr="00C068FC">
        <w:rPr>
          <w:lang w:val="ga-IE"/>
        </w:rPr>
        <w:t>easc Fáilte</w:t>
      </w:r>
      <w:bookmarkEnd w:id="13"/>
    </w:p>
    <w:p w14:paraId="7AB4731D" w14:textId="77777777" w:rsidR="00421732" w:rsidRPr="00C068FC" w:rsidRDefault="00F92DB4" w:rsidP="00421732">
      <w:pPr>
        <w:pStyle w:val="01RegularRegularText"/>
      </w:pPr>
      <w:r w:rsidRPr="00C068FC">
        <w:t xml:space="preserve">Ag an deasc fáilte, is féidir leat: </w:t>
      </w:r>
    </w:p>
    <w:p w14:paraId="77B121D5" w14:textId="77777777" w:rsidR="00421732" w:rsidRPr="00C068FC" w:rsidRDefault="00F92DB4" w:rsidP="00421732">
      <w:pPr>
        <w:pStyle w:val="04BulletedBulletedTextRegular"/>
      </w:pPr>
      <w:r w:rsidRPr="00C068FC">
        <w:t xml:space="preserve">Achomhairc, iarratais, tarchuir agus </w:t>
      </w:r>
      <w:r w:rsidR="006A5846" w:rsidRPr="00C068FC">
        <w:rPr>
          <w:lang w:val="ga-IE"/>
        </w:rPr>
        <w:t xml:space="preserve">tuairimí </w:t>
      </w:r>
      <w:r w:rsidRPr="00C068FC">
        <w:t>a chur isteach.</w:t>
      </w:r>
    </w:p>
    <w:p w14:paraId="616BE3C9" w14:textId="77777777" w:rsidR="00421732" w:rsidRPr="00C068FC" w:rsidRDefault="006A5846" w:rsidP="00E55874">
      <w:pPr>
        <w:pStyle w:val="04BulletedBulletedTextRegular"/>
        <w:ind w:right="-330"/>
      </w:pPr>
      <w:r w:rsidRPr="00C068FC">
        <w:t>Ceist a chur a</w:t>
      </w:r>
      <w:r w:rsidRPr="00C068FC">
        <w:rPr>
          <w:lang w:val="ga-IE"/>
        </w:rPr>
        <w:t xml:space="preserve">r bhall foirne mar gheall ar chás nó iarraidh orthu doiciméid a sheiceáil nuair a bhíonn </w:t>
      </w:r>
      <w:r w:rsidR="00F92DB4" w:rsidRPr="00C068FC">
        <w:t>achomharc, iarratas, tarchur nó</w:t>
      </w:r>
      <w:r w:rsidRPr="00C068FC">
        <w:rPr>
          <w:lang w:val="ga-IE"/>
        </w:rPr>
        <w:t xml:space="preserve"> tuairim á</w:t>
      </w:r>
      <w:r w:rsidR="00F92DB4" w:rsidRPr="00C068FC">
        <w:t xml:space="preserve"> cur isteach agat. </w:t>
      </w:r>
    </w:p>
    <w:p w14:paraId="030E7628" w14:textId="77777777" w:rsidR="00C61EEF" w:rsidRPr="00C068FC" w:rsidRDefault="00785F39" w:rsidP="00421732">
      <w:pPr>
        <w:pStyle w:val="04BulletedBulletedTextRegular"/>
      </w:pPr>
      <w:r w:rsidRPr="00C068FC">
        <w:t xml:space="preserve">Iarratas a chur isteach </w:t>
      </w:r>
      <w:r w:rsidR="006A5846" w:rsidRPr="00C068FC">
        <w:rPr>
          <w:lang w:val="ga-IE"/>
        </w:rPr>
        <w:t xml:space="preserve">ar </w:t>
      </w:r>
      <w:r w:rsidRPr="00C068FC">
        <w:t>c</w:t>
      </w:r>
      <w:r w:rsidR="006A5846" w:rsidRPr="00C068FC">
        <w:rPr>
          <w:lang w:val="ga-IE"/>
        </w:rPr>
        <w:t>h</w:t>
      </w:r>
      <w:r w:rsidRPr="00C068FC">
        <w:t xml:space="preserve">omhad cáis </w:t>
      </w:r>
      <w:r w:rsidR="006A5846" w:rsidRPr="00C068FC">
        <w:rPr>
          <w:lang w:val="ga-IE"/>
        </w:rPr>
        <w:t xml:space="preserve">chinnte </w:t>
      </w:r>
      <w:r w:rsidRPr="00C068FC">
        <w:t>a fheiceáil.</w:t>
      </w:r>
    </w:p>
    <w:p w14:paraId="5CD791BB" w14:textId="77777777" w:rsidR="00421732" w:rsidRPr="00C068FC" w:rsidRDefault="00785F39" w:rsidP="00421732">
      <w:pPr>
        <w:pStyle w:val="04BulletedBulletedTextRegular"/>
      </w:pPr>
      <w:r w:rsidRPr="00C068FC">
        <w:t>Iarratas a dhéanamh labhairt leis an Oifigeach Rochtana.</w:t>
      </w:r>
    </w:p>
    <w:p w14:paraId="54FE8B6D" w14:textId="77777777" w:rsidR="00421732" w:rsidRPr="00C068FC" w:rsidRDefault="005B6797" w:rsidP="00421732">
      <w:pPr>
        <w:pStyle w:val="04BulletedBulletedTextRegular"/>
      </w:pPr>
      <w:r w:rsidRPr="00C068FC">
        <w:t>Treoracha a iarraidh má tá cáipéisí nó rudaí le cur isteach agat nó má tá coinne agat.</w:t>
      </w:r>
    </w:p>
    <w:p w14:paraId="4437B2EF" w14:textId="77777777" w:rsidR="00421732" w:rsidRPr="00C068FC" w:rsidRDefault="00983668" w:rsidP="00421732">
      <w:pPr>
        <w:pStyle w:val="04BulletedBulletedTextRegular"/>
        <w:numPr>
          <w:ilvl w:val="0"/>
          <w:numId w:val="0"/>
        </w:numPr>
        <w:ind w:left="510" w:hanging="510"/>
      </w:pPr>
      <w:r w:rsidRPr="00C068FC">
        <w:rPr>
          <w:noProof/>
          <w:lang w:val="en-US"/>
        </w:rPr>
        <w:drawing>
          <wp:anchor distT="0" distB="0" distL="114300" distR="114300" simplePos="0" relativeHeight="251667968" behindDoc="0" locked="0" layoutInCell="1" allowOverlap="1" wp14:anchorId="3B42FF29" wp14:editId="14438FAE">
            <wp:simplePos x="0" y="0"/>
            <wp:positionH relativeFrom="margin">
              <wp:align>center</wp:align>
            </wp:positionH>
            <wp:positionV relativeFrom="paragraph">
              <wp:posOffset>146685</wp:posOffset>
            </wp:positionV>
            <wp:extent cx="4494241" cy="3000375"/>
            <wp:effectExtent l="0" t="0" r="1905" b="0"/>
            <wp:wrapNone/>
            <wp:docPr id="31" name="Picture 31" descr="Taispeánann an íomhá seo an deasc fáiltithe agus an rúnaí ag suí taobh thiar den deasc. Tá an deasc seo inrochtana. Bíonn rúnaí amháin ar a laghad ann i gcónaí agus de ghnáth, bíonn beirt rúnaí ann. " title="Deasc Fáilti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bX\General Admin\GENERAL ADMIN\Corporate Photography 2017\Corporate (Annual Report)\Low Resolution\ABP-Annual-Report-2017-1600ppi-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4241"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8489A" w14:textId="77777777" w:rsidR="00983668" w:rsidRPr="00C068FC" w:rsidRDefault="00983668" w:rsidP="00421732">
      <w:pPr>
        <w:pStyle w:val="01RegularRegularText"/>
      </w:pPr>
    </w:p>
    <w:p w14:paraId="2F660441" w14:textId="77777777" w:rsidR="00983668" w:rsidRPr="00C068FC" w:rsidRDefault="00983668" w:rsidP="00421732">
      <w:pPr>
        <w:pStyle w:val="01RegularRegularText"/>
      </w:pPr>
    </w:p>
    <w:p w14:paraId="77BDEFF3" w14:textId="77777777" w:rsidR="00983668" w:rsidRPr="00C068FC" w:rsidRDefault="00983668" w:rsidP="00421732">
      <w:pPr>
        <w:pStyle w:val="01RegularRegularText"/>
      </w:pPr>
    </w:p>
    <w:p w14:paraId="4CAB4246" w14:textId="77777777" w:rsidR="00983668" w:rsidRPr="00C068FC" w:rsidRDefault="00983668" w:rsidP="00421732">
      <w:pPr>
        <w:pStyle w:val="01RegularRegularText"/>
      </w:pPr>
    </w:p>
    <w:p w14:paraId="611A6127" w14:textId="77777777" w:rsidR="00983668" w:rsidRPr="00C068FC" w:rsidRDefault="00983668" w:rsidP="00421732">
      <w:pPr>
        <w:pStyle w:val="01RegularRegularText"/>
      </w:pPr>
    </w:p>
    <w:p w14:paraId="4C0DFA52" w14:textId="77777777" w:rsidR="00983668" w:rsidRPr="00C068FC" w:rsidRDefault="00983668" w:rsidP="00421732">
      <w:pPr>
        <w:pStyle w:val="01RegularRegularText"/>
      </w:pPr>
    </w:p>
    <w:p w14:paraId="4F48FDDF" w14:textId="77777777" w:rsidR="00983668" w:rsidRPr="00C068FC" w:rsidRDefault="00983668" w:rsidP="00421732">
      <w:pPr>
        <w:pStyle w:val="01RegularRegularText"/>
      </w:pPr>
    </w:p>
    <w:p w14:paraId="3E4024EF" w14:textId="77777777" w:rsidR="00983668" w:rsidRPr="00C068FC" w:rsidRDefault="00983668" w:rsidP="00421732">
      <w:pPr>
        <w:pStyle w:val="01RegularRegularText"/>
      </w:pPr>
    </w:p>
    <w:p w14:paraId="3DD5C542" w14:textId="77777777" w:rsidR="00983668" w:rsidRPr="00C068FC" w:rsidRDefault="00983668" w:rsidP="00421732">
      <w:pPr>
        <w:pStyle w:val="01RegularRegularText"/>
      </w:pPr>
    </w:p>
    <w:p w14:paraId="4CFD460C" w14:textId="77777777" w:rsidR="00983668" w:rsidRPr="00C068FC" w:rsidRDefault="00983668" w:rsidP="00421732">
      <w:pPr>
        <w:pStyle w:val="01RegularRegularText"/>
      </w:pPr>
    </w:p>
    <w:p w14:paraId="2B7528BB" w14:textId="77777777" w:rsidR="00983668" w:rsidRPr="00C068FC" w:rsidRDefault="00983668" w:rsidP="00421732">
      <w:pPr>
        <w:pStyle w:val="01RegularRegularText"/>
      </w:pPr>
    </w:p>
    <w:p w14:paraId="48A856C4" w14:textId="77777777" w:rsidR="00421732" w:rsidRPr="00C068FC" w:rsidRDefault="005B6797" w:rsidP="00421732">
      <w:pPr>
        <w:pStyle w:val="01RegularRegularText"/>
        <w:rPr>
          <w:lang w:val="ga-IE"/>
        </w:rPr>
      </w:pPr>
      <w:r w:rsidRPr="00C068FC">
        <w:t>Bíonn ar a laghad rúnaí amháin ag an deasc fáilte, agus de ghn</w:t>
      </w:r>
      <w:r w:rsidR="006A5846" w:rsidRPr="00C068FC">
        <w:t>áth bíonn beirt ann</w:t>
      </w:r>
      <w:r w:rsidR="006A5846" w:rsidRPr="00C068FC">
        <w:rPr>
          <w:lang w:val="ga-IE"/>
        </w:rPr>
        <w:t xml:space="preserve">, le labhairt le custaiméir ar bith a bhfuil ceist acu. Tá córas </w:t>
      </w:r>
      <w:r w:rsidRPr="00C068FC">
        <w:rPr>
          <w:lang w:val="ga-IE"/>
        </w:rPr>
        <w:t xml:space="preserve">lúibe ann do dhaoine a </w:t>
      </w:r>
      <w:r w:rsidR="006A5846" w:rsidRPr="00C068FC">
        <w:rPr>
          <w:lang w:val="ga-IE"/>
        </w:rPr>
        <w:t xml:space="preserve">bhfuil </w:t>
      </w:r>
      <w:r w:rsidRPr="00C068FC">
        <w:rPr>
          <w:lang w:val="ga-IE"/>
        </w:rPr>
        <w:t>fadhbanna éisteachta acu.</w:t>
      </w:r>
    </w:p>
    <w:p w14:paraId="7D1565F5" w14:textId="77777777" w:rsidR="00F13819" w:rsidRPr="00C068FC" w:rsidRDefault="00F13819" w:rsidP="00421732">
      <w:pPr>
        <w:pStyle w:val="01RegularRegularText"/>
        <w:rPr>
          <w:lang w:val="ga-IE"/>
        </w:rPr>
      </w:pPr>
    </w:p>
    <w:p w14:paraId="38F55028" w14:textId="77777777" w:rsidR="00F13819" w:rsidRPr="00C068FC" w:rsidRDefault="005B6797" w:rsidP="00F13819">
      <w:pPr>
        <w:pStyle w:val="01RegularRegularText"/>
        <w:rPr>
          <w:lang w:val="ga-IE"/>
        </w:rPr>
      </w:pPr>
      <w:r w:rsidRPr="00C068FC">
        <w:rPr>
          <w:lang w:val="ga-IE"/>
        </w:rPr>
        <w:t xml:space="preserve">Tá dífhibrileoir, fearas garchabhrach agus múchtóir dóiteáin </w:t>
      </w:r>
      <w:r w:rsidR="006A5846" w:rsidRPr="00C068FC">
        <w:rPr>
          <w:lang w:val="ga-IE"/>
        </w:rPr>
        <w:t xml:space="preserve">suite </w:t>
      </w:r>
      <w:r w:rsidRPr="00C068FC">
        <w:rPr>
          <w:lang w:val="ga-IE"/>
        </w:rPr>
        <w:t>gar don deasc fáilte.</w:t>
      </w:r>
    </w:p>
    <w:p w14:paraId="3610D497" w14:textId="77777777" w:rsidR="00F13819" w:rsidRPr="00C068FC" w:rsidRDefault="00F13819" w:rsidP="00F13819">
      <w:pPr>
        <w:pStyle w:val="01RegularRegularText"/>
        <w:rPr>
          <w:lang w:val="ga-IE"/>
        </w:rPr>
      </w:pPr>
    </w:p>
    <w:p w14:paraId="3EB87853" w14:textId="77777777" w:rsidR="00E55874" w:rsidRDefault="00E55874" w:rsidP="00F13819">
      <w:pPr>
        <w:pStyle w:val="01RegularRegularText"/>
        <w:rPr>
          <w:b/>
          <w:lang w:val="ga-IE"/>
        </w:rPr>
      </w:pPr>
      <w:r>
        <w:rPr>
          <w:b/>
          <w:lang w:val="ga-IE"/>
        </w:rPr>
        <w:br w:type="page"/>
      </w:r>
    </w:p>
    <w:p w14:paraId="45ECEF54" w14:textId="77777777" w:rsidR="00F0413D" w:rsidRPr="00C068FC" w:rsidRDefault="00A639A1" w:rsidP="00E55874">
      <w:pPr>
        <w:pStyle w:val="02BoldBoldText"/>
        <w:rPr>
          <w:lang w:val="ga-IE"/>
        </w:rPr>
      </w:pPr>
      <w:bookmarkStart w:id="14" w:name="_Toc37771582"/>
      <w:r w:rsidRPr="00C068FC">
        <w:rPr>
          <w:lang w:val="ga-IE"/>
        </w:rPr>
        <w:lastRenderedPageBreak/>
        <w:t>An láthair</w:t>
      </w:r>
      <w:r w:rsidR="00F446B4" w:rsidRPr="00C068FC">
        <w:rPr>
          <w:lang w:val="ga-IE"/>
        </w:rPr>
        <w:t xml:space="preserve"> fáiltithe</w:t>
      </w:r>
      <w:bookmarkEnd w:id="14"/>
      <w:r w:rsidR="00F446B4" w:rsidRPr="00C068FC">
        <w:rPr>
          <w:lang w:val="ga-IE"/>
        </w:rPr>
        <w:t xml:space="preserve"> </w:t>
      </w:r>
    </w:p>
    <w:p w14:paraId="2DA647ED" w14:textId="77777777" w:rsidR="00F0413D" w:rsidRPr="00C068FC" w:rsidRDefault="00A639A1" w:rsidP="00F0413D">
      <w:pPr>
        <w:pStyle w:val="01RegularRegularText"/>
      </w:pPr>
      <w:r w:rsidRPr="00C068FC">
        <w:t>Sa</w:t>
      </w:r>
      <w:r w:rsidRPr="00C068FC">
        <w:rPr>
          <w:lang w:val="ga-IE"/>
        </w:rPr>
        <w:t xml:space="preserve"> láthair</w:t>
      </w:r>
      <w:r w:rsidR="00F446B4" w:rsidRPr="00C068FC">
        <w:t xml:space="preserve"> fáiltithe tá:</w:t>
      </w:r>
    </w:p>
    <w:p w14:paraId="5F2223D7" w14:textId="77777777" w:rsidR="00F0413D" w:rsidRPr="00C068FC" w:rsidRDefault="006A5846" w:rsidP="00F0413D">
      <w:pPr>
        <w:pStyle w:val="04BulletedBulletedTextRegular"/>
      </w:pPr>
      <w:r w:rsidRPr="00C068FC">
        <w:rPr>
          <w:lang w:val="ga-IE"/>
        </w:rPr>
        <w:t>s</w:t>
      </w:r>
      <w:r w:rsidR="00C41CA1" w:rsidRPr="00C068FC">
        <w:t>eastá</w:t>
      </w:r>
      <w:r w:rsidRPr="00C068FC">
        <w:rPr>
          <w:lang w:val="ga-IE"/>
        </w:rPr>
        <w:t>i</w:t>
      </w:r>
      <w:r w:rsidR="00C41CA1" w:rsidRPr="00C068FC">
        <w:t xml:space="preserve">n foilseachán ar a bhfuil </w:t>
      </w:r>
      <w:r w:rsidRPr="00C068FC">
        <w:rPr>
          <w:lang w:val="ga-IE"/>
        </w:rPr>
        <w:t xml:space="preserve">bileoga </w:t>
      </w:r>
      <w:r w:rsidR="00C41CA1" w:rsidRPr="00C068FC">
        <w:t>ar nós</w:t>
      </w:r>
      <w:r w:rsidR="00F0413D" w:rsidRPr="00C068FC">
        <w:t>:</w:t>
      </w:r>
    </w:p>
    <w:p w14:paraId="3BC5D9A7" w14:textId="77777777" w:rsidR="00C41CA1" w:rsidRPr="00C068FC" w:rsidRDefault="00C41CA1" w:rsidP="00C41CA1">
      <w:pPr>
        <w:pStyle w:val="04BulletedBulletedTextRegular"/>
        <w:numPr>
          <w:ilvl w:val="1"/>
          <w:numId w:val="10"/>
        </w:numPr>
      </w:pPr>
      <w:r w:rsidRPr="00C068FC">
        <w:t xml:space="preserve">Conas </w:t>
      </w:r>
      <w:r w:rsidR="006A5846" w:rsidRPr="00C068FC">
        <w:rPr>
          <w:lang w:val="ga-IE"/>
        </w:rPr>
        <w:t>a</w:t>
      </w:r>
      <w:r w:rsidR="006A5846" w:rsidRPr="00C068FC">
        <w:t xml:space="preserve">chomharc </w:t>
      </w:r>
      <w:r w:rsidR="006A5846" w:rsidRPr="00C068FC">
        <w:rPr>
          <w:lang w:val="ga-IE"/>
        </w:rPr>
        <w:t>p</w:t>
      </w:r>
      <w:r w:rsidRPr="00C068FC">
        <w:t>leanála a dhéanamh</w:t>
      </w:r>
    </w:p>
    <w:p w14:paraId="303BC0BF" w14:textId="77777777" w:rsidR="00F0413D" w:rsidRPr="00C068FC" w:rsidRDefault="006A5846" w:rsidP="00C41CA1">
      <w:pPr>
        <w:pStyle w:val="04BulletedBulletedTextRegular"/>
        <w:numPr>
          <w:ilvl w:val="1"/>
          <w:numId w:val="10"/>
        </w:numPr>
      </w:pPr>
      <w:r w:rsidRPr="00C068FC">
        <w:rPr>
          <w:lang w:val="ga-IE"/>
        </w:rPr>
        <w:t>Conas tuairim a chur isteach</w:t>
      </w:r>
    </w:p>
    <w:p w14:paraId="7F5E3A7F" w14:textId="77777777" w:rsidR="00F0413D" w:rsidRPr="00C068FC" w:rsidRDefault="006A5846" w:rsidP="00C41CA1">
      <w:pPr>
        <w:pStyle w:val="04BulletedBulletedTextRegular"/>
        <w:numPr>
          <w:ilvl w:val="1"/>
          <w:numId w:val="10"/>
        </w:numPr>
      </w:pPr>
      <w:r w:rsidRPr="00C068FC">
        <w:rPr>
          <w:lang w:val="ga-IE"/>
        </w:rPr>
        <w:t>Táillí</w:t>
      </w:r>
    </w:p>
    <w:p w14:paraId="5CF7158B" w14:textId="77777777" w:rsidR="006A5846" w:rsidRPr="00C068FC" w:rsidRDefault="006A5846" w:rsidP="00C41CA1">
      <w:pPr>
        <w:pStyle w:val="04BulletedBulletedTextRegular"/>
        <w:numPr>
          <w:ilvl w:val="1"/>
          <w:numId w:val="10"/>
        </w:numPr>
      </w:pPr>
      <w:r w:rsidRPr="00C068FC">
        <w:rPr>
          <w:lang w:val="ga-IE"/>
        </w:rPr>
        <w:t>Doiciméid chorparáideacha</w:t>
      </w:r>
    </w:p>
    <w:p w14:paraId="0E0255A2" w14:textId="77777777" w:rsidR="00F0413D" w:rsidRPr="00C068FC" w:rsidRDefault="006A5846" w:rsidP="00F0413D">
      <w:pPr>
        <w:pStyle w:val="04BulletedBulletedTextRegular"/>
      </w:pPr>
      <w:r w:rsidRPr="00C068FC">
        <w:rPr>
          <w:lang w:val="ga-IE"/>
        </w:rPr>
        <w:t xml:space="preserve">Áit </w:t>
      </w:r>
      <w:r w:rsidRPr="00C068FC">
        <w:t>ríomhair</w:t>
      </w:r>
      <w:r w:rsidRPr="00C068FC">
        <w:rPr>
          <w:lang w:val="ga-IE"/>
        </w:rPr>
        <w:t xml:space="preserve">í le trí ríomhaire ar ar féidir </w:t>
      </w:r>
      <w:r w:rsidR="00C41CA1" w:rsidRPr="00C068FC">
        <w:t xml:space="preserve">eolas pleanála </w:t>
      </w:r>
      <w:r w:rsidR="00104265" w:rsidRPr="00C068FC">
        <w:rPr>
          <w:lang w:val="ga-IE"/>
        </w:rPr>
        <w:t xml:space="preserve">agus ár </w:t>
      </w:r>
      <w:r w:rsidRPr="00C068FC">
        <w:rPr>
          <w:lang w:val="ga-IE"/>
        </w:rPr>
        <w:t xml:space="preserve">suíomh gréasáin </w:t>
      </w:r>
      <w:r w:rsidR="00C41CA1" w:rsidRPr="00C068FC">
        <w:t>a chuardach</w:t>
      </w:r>
      <w:r w:rsidR="00F0413D" w:rsidRPr="00C068FC">
        <w:t xml:space="preserve">. </w:t>
      </w:r>
      <w:r w:rsidR="00C41CA1" w:rsidRPr="00C068FC">
        <w:t xml:space="preserve">Tá ríomhaire amháin </w:t>
      </w:r>
      <w:r w:rsidRPr="00C068FC">
        <w:rPr>
          <w:lang w:val="ga-IE"/>
        </w:rPr>
        <w:t>ann d</w:t>
      </w:r>
      <w:r w:rsidR="00C41CA1" w:rsidRPr="00C068FC">
        <w:t xml:space="preserve">o bhaill </w:t>
      </w:r>
      <w:r w:rsidRPr="00C068FC">
        <w:rPr>
          <w:lang w:val="ga-IE"/>
        </w:rPr>
        <w:t>den ph</w:t>
      </w:r>
      <w:r w:rsidR="00C41CA1" w:rsidRPr="00C068FC">
        <w:t>obal a bhfuil riachtanais inrochta</w:t>
      </w:r>
      <w:r w:rsidR="009301ED" w:rsidRPr="00C068FC">
        <w:t>ineachta acu</w:t>
      </w:r>
      <w:r w:rsidR="00F0413D" w:rsidRPr="00C068FC">
        <w:t xml:space="preserve">. </w:t>
      </w:r>
    </w:p>
    <w:p w14:paraId="0A9BDD0E" w14:textId="77777777" w:rsidR="00F0413D" w:rsidRPr="00C068FC" w:rsidRDefault="00F13819" w:rsidP="00F0413D">
      <w:pPr>
        <w:pStyle w:val="04BulletedBulletedTextRegular"/>
      </w:pPr>
      <w:r w:rsidRPr="00C068FC">
        <w:rPr>
          <w:lang w:val="ga-IE"/>
        </w:rPr>
        <w:t xml:space="preserve">Doras </w:t>
      </w:r>
      <w:r w:rsidR="006A5846" w:rsidRPr="00C068FC">
        <w:rPr>
          <w:lang w:val="ga-IE"/>
        </w:rPr>
        <w:t>S</w:t>
      </w:r>
      <w:r w:rsidRPr="00C068FC">
        <w:rPr>
          <w:lang w:val="ga-IE"/>
        </w:rPr>
        <w:t>h</w:t>
      </w:r>
      <w:r w:rsidR="009301ED" w:rsidRPr="00C068FC">
        <w:t xml:space="preserve">eomra </w:t>
      </w:r>
      <w:r w:rsidR="006A5846" w:rsidRPr="00C068FC">
        <w:rPr>
          <w:lang w:val="ga-IE"/>
        </w:rPr>
        <w:t xml:space="preserve">Comhdhála </w:t>
      </w:r>
      <w:r w:rsidR="00F0413D" w:rsidRPr="00C068FC">
        <w:t>M</w:t>
      </w:r>
      <w:r w:rsidR="009301ED" w:rsidRPr="00C068FC">
        <w:t>h</w:t>
      </w:r>
      <w:r w:rsidR="00F0413D" w:rsidRPr="00C068FC">
        <w:t>aoilbhríde</w:t>
      </w:r>
      <w:r w:rsidR="009301ED" w:rsidRPr="00C068FC">
        <w:t>, áit a mbíonn éisteachtaí ó bhéal agus cruinnithe eile.</w:t>
      </w:r>
      <w:r w:rsidR="00F0413D" w:rsidRPr="00C068FC">
        <w:t xml:space="preserve"> </w:t>
      </w:r>
      <w:r w:rsidR="009301ED" w:rsidRPr="00C068FC">
        <w:t>Ní</w:t>
      </w:r>
      <w:r w:rsidR="006A5846" w:rsidRPr="00C068FC">
        <w:rPr>
          <w:lang w:val="ga-IE"/>
        </w:rPr>
        <w:t xml:space="preserve"> bhíonn</w:t>
      </w:r>
      <w:r w:rsidR="009301ED" w:rsidRPr="00C068FC">
        <w:t xml:space="preserve"> an seomra seo </w:t>
      </w:r>
      <w:r w:rsidR="006A5846" w:rsidRPr="00C068FC">
        <w:rPr>
          <w:lang w:val="ga-IE"/>
        </w:rPr>
        <w:t xml:space="preserve">ar </w:t>
      </w:r>
      <w:r w:rsidR="00104265" w:rsidRPr="00C068FC">
        <w:t>oscailt don phobal gan c</w:t>
      </w:r>
      <w:r w:rsidR="009301ED" w:rsidRPr="00C068FC">
        <w:t xml:space="preserve">uireadh nó </w:t>
      </w:r>
      <w:r w:rsidR="006A5846" w:rsidRPr="00C068FC">
        <w:rPr>
          <w:lang w:val="ga-IE"/>
        </w:rPr>
        <w:t>c</w:t>
      </w:r>
      <w:r w:rsidR="009301ED" w:rsidRPr="00C068FC">
        <w:t xml:space="preserve">ead </w:t>
      </w:r>
      <w:r w:rsidR="006A5846" w:rsidRPr="00C068FC">
        <w:rPr>
          <w:lang w:val="ga-IE"/>
        </w:rPr>
        <w:t xml:space="preserve">a bheith faighte ó fhoireann an </w:t>
      </w:r>
      <w:r w:rsidR="009301ED" w:rsidRPr="00C068FC">
        <w:t>B</w:t>
      </w:r>
      <w:r w:rsidR="006A5846" w:rsidRPr="00C068FC">
        <w:rPr>
          <w:lang w:val="ga-IE"/>
        </w:rPr>
        <w:t>h</w:t>
      </w:r>
      <w:r w:rsidR="006A5846" w:rsidRPr="00C068FC">
        <w:t>o</w:t>
      </w:r>
      <w:r w:rsidR="006A5846" w:rsidRPr="00C068FC">
        <w:rPr>
          <w:lang w:val="ga-IE"/>
        </w:rPr>
        <w:t>i</w:t>
      </w:r>
      <w:r w:rsidR="006A5846" w:rsidRPr="00C068FC">
        <w:t>rd Pleanála</w:t>
      </w:r>
      <w:r w:rsidR="009301ED" w:rsidRPr="00C068FC">
        <w:t>.</w:t>
      </w:r>
    </w:p>
    <w:p w14:paraId="187C1437" w14:textId="77777777" w:rsidR="00F0413D" w:rsidRPr="00C068FC" w:rsidRDefault="00F13819" w:rsidP="00F0413D">
      <w:pPr>
        <w:pStyle w:val="04BulletedBulletedTextRegular"/>
      </w:pPr>
      <w:r w:rsidRPr="00C068FC">
        <w:rPr>
          <w:lang w:val="ga-IE"/>
        </w:rPr>
        <w:t xml:space="preserve">Doras </w:t>
      </w:r>
      <w:r w:rsidR="006A5846" w:rsidRPr="00C068FC">
        <w:rPr>
          <w:lang w:val="ga-IE"/>
        </w:rPr>
        <w:t>S</w:t>
      </w:r>
      <w:r w:rsidRPr="00C068FC">
        <w:rPr>
          <w:lang w:val="ga-IE"/>
        </w:rPr>
        <w:t>h</w:t>
      </w:r>
      <w:r w:rsidR="009301ED" w:rsidRPr="00C068FC">
        <w:t xml:space="preserve">eomra </w:t>
      </w:r>
      <w:r w:rsidR="00F0413D" w:rsidRPr="00C068FC">
        <w:t>Parnell</w:t>
      </w:r>
      <w:r w:rsidR="009301ED" w:rsidRPr="00C068FC">
        <w:t>, áit a mbíonn cruinnithe ar siúl.</w:t>
      </w:r>
      <w:r w:rsidR="00F0413D" w:rsidRPr="00C068FC">
        <w:t xml:space="preserve"> </w:t>
      </w:r>
      <w:r w:rsidR="009301ED" w:rsidRPr="00C068FC">
        <w:t>Ní</w:t>
      </w:r>
      <w:r w:rsidR="006A5846" w:rsidRPr="00C068FC">
        <w:rPr>
          <w:lang w:val="ga-IE"/>
        </w:rPr>
        <w:t xml:space="preserve"> bhíonn</w:t>
      </w:r>
      <w:r w:rsidR="009301ED" w:rsidRPr="00C068FC">
        <w:t xml:space="preserve"> an seomra seo </w:t>
      </w:r>
      <w:r w:rsidR="006A5846" w:rsidRPr="00C068FC">
        <w:rPr>
          <w:lang w:val="ga-IE"/>
        </w:rPr>
        <w:t xml:space="preserve">ar </w:t>
      </w:r>
      <w:r w:rsidR="009301ED" w:rsidRPr="00C068FC">
        <w:t xml:space="preserve">oscailt don phobal gan chuireadh nó </w:t>
      </w:r>
      <w:r w:rsidR="006A5846" w:rsidRPr="00C068FC">
        <w:rPr>
          <w:lang w:val="ga-IE"/>
        </w:rPr>
        <w:t xml:space="preserve">cead a bheith faighte ó fhoireann </w:t>
      </w:r>
      <w:r w:rsidR="009301ED" w:rsidRPr="00C068FC">
        <w:t>an Bhoird Pleanála.</w:t>
      </w:r>
    </w:p>
    <w:p w14:paraId="6B20494F" w14:textId="77777777" w:rsidR="00F0413D" w:rsidRPr="00C068FC" w:rsidRDefault="00F0413D" w:rsidP="00F0413D">
      <w:pPr>
        <w:pStyle w:val="04BulletedBulletedTextRegular"/>
        <w:numPr>
          <w:ilvl w:val="0"/>
          <w:numId w:val="0"/>
        </w:numPr>
        <w:ind w:left="510" w:hanging="510"/>
      </w:pPr>
      <w:r w:rsidRPr="00C068FC">
        <w:rPr>
          <w:noProof/>
          <w:lang w:val="en-US"/>
        </w:rPr>
        <w:drawing>
          <wp:anchor distT="0" distB="0" distL="114300" distR="114300" simplePos="0" relativeHeight="251726336" behindDoc="0" locked="0" layoutInCell="1" allowOverlap="1" wp14:anchorId="7EEBBA22" wp14:editId="3450A5D6">
            <wp:simplePos x="0" y="0"/>
            <wp:positionH relativeFrom="margin">
              <wp:align>center</wp:align>
            </wp:positionH>
            <wp:positionV relativeFrom="paragraph">
              <wp:posOffset>210185</wp:posOffset>
            </wp:positionV>
            <wp:extent cx="5200650" cy="3471277"/>
            <wp:effectExtent l="0" t="0" r="0" b="0"/>
            <wp:wrapNone/>
            <wp:docPr id="198" name="Picture 198" descr="San íomhá seo, feictear áit an fháiltithe leis an seastán foilseacháin, ríomhairí don phobal, agus bealaí isteach don Seomra Mhaoilbhríde agus Seomra Parnell." title="Áit an fháilti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doherty\Desktop\Noel photos March 2018\ABP Building etc 8-2-18 HR\ABP Building etc 8-2-18 HR\ABP Building etc HR-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0650" cy="3471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8FC">
        <w:br w:type="page"/>
      </w:r>
    </w:p>
    <w:p w14:paraId="50A958E7" w14:textId="77777777" w:rsidR="00F0413D" w:rsidRPr="00C068FC" w:rsidRDefault="009301ED" w:rsidP="00F0413D">
      <w:pPr>
        <w:pStyle w:val="02BoldBoldText"/>
      </w:pPr>
      <w:bookmarkStart w:id="15" w:name="_Toc37771583"/>
      <w:r w:rsidRPr="00C068FC">
        <w:lastRenderedPageBreak/>
        <w:t xml:space="preserve">Seomra Comhdhála </w:t>
      </w:r>
      <w:r w:rsidR="00F0413D" w:rsidRPr="00C068FC">
        <w:t>M</w:t>
      </w:r>
      <w:r w:rsidRPr="00C068FC">
        <w:t>h</w:t>
      </w:r>
      <w:r w:rsidR="00F0413D" w:rsidRPr="00C068FC">
        <w:t>aoilbhríde</w:t>
      </w:r>
      <w:bookmarkEnd w:id="15"/>
    </w:p>
    <w:p w14:paraId="0BC483D7" w14:textId="77777777" w:rsidR="00F0413D" w:rsidRPr="00C068FC" w:rsidRDefault="002C5DE1" w:rsidP="00F0413D">
      <w:pPr>
        <w:pStyle w:val="04BulletedBulletedTextRegular"/>
      </w:pPr>
      <w:r w:rsidRPr="00C068FC">
        <w:t>Ní</w:t>
      </w:r>
      <w:r w:rsidR="00BD4456" w:rsidRPr="00C068FC">
        <w:rPr>
          <w:lang w:val="ga-IE"/>
        </w:rPr>
        <w:t xml:space="preserve"> bhíonn</w:t>
      </w:r>
      <w:r w:rsidRPr="00C068FC">
        <w:t xml:space="preserve"> an seomra seo </w:t>
      </w:r>
      <w:r w:rsidR="00BD4456" w:rsidRPr="00C068FC">
        <w:rPr>
          <w:lang w:val="ga-IE"/>
        </w:rPr>
        <w:t xml:space="preserve">ar </w:t>
      </w:r>
      <w:r w:rsidRPr="00C068FC">
        <w:t xml:space="preserve">oscailt don phobal </w:t>
      </w:r>
      <w:r w:rsidR="00BD4456" w:rsidRPr="00C068FC">
        <w:rPr>
          <w:lang w:val="ga-IE"/>
        </w:rPr>
        <w:t xml:space="preserve">gan cuireadh a bheith faighte </w:t>
      </w:r>
      <w:r w:rsidR="000E0303" w:rsidRPr="00C068FC">
        <w:rPr>
          <w:lang w:val="ga-IE"/>
        </w:rPr>
        <w:t>chuig cruinniú nó éisteach</w:t>
      </w:r>
      <w:r w:rsidR="00104265" w:rsidRPr="00C068FC">
        <w:rPr>
          <w:lang w:val="ga-IE"/>
        </w:rPr>
        <w:t>t</w:t>
      </w:r>
      <w:r w:rsidR="000E0303" w:rsidRPr="00C068FC">
        <w:rPr>
          <w:lang w:val="ga-IE"/>
        </w:rPr>
        <w:t xml:space="preserve"> ó bhéal, nó cead a bheith faighte ó fhoireann an Bhoird Pleanála chun an seomra a úsáid</w:t>
      </w:r>
      <w:r w:rsidRPr="00C068FC">
        <w:t>.</w:t>
      </w:r>
    </w:p>
    <w:p w14:paraId="0D02947E" w14:textId="77777777" w:rsidR="00F0413D" w:rsidRPr="00C068FC" w:rsidRDefault="002C5DE1" w:rsidP="00F0413D">
      <w:pPr>
        <w:pStyle w:val="04BulletedBulletedTextRegular"/>
      </w:pPr>
      <w:r w:rsidRPr="00C068FC">
        <w:t>Má</w:t>
      </w:r>
      <w:r w:rsidR="002A4D3E" w:rsidRPr="00C068FC">
        <w:rPr>
          <w:lang w:val="ga-IE"/>
        </w:rPr>
        <w:t xml:space="preserve"> bhíonn </w:t>
      </w:r>
      <w:r w:rsidRPr="00C068FC">
        <w:t xml:space="preserve">tú ag freastal ar ócáid sa seomra seo, </w:t>
      </w:r>
      <w:r w:rsidR="000E0303" w:rsidRPr="00C068FC">
        <w:rPr>
          <w:lang w:val="ga-IE"/>
        </w:rPr>
        <w:t xml:space="preserve">is </w:t>
      </w:r>
      <w:r w:rsidR="000E0303" w:rsidRPr="00C068FC">
        <w:t>ball foirne den</w:t>
      </w:r>
      <w:r w:rsidRPr="00C068FC">
        <w:t xml:space="preserve"> Bhord Pleanála nó garda slándála</w:t>
      </w:r>
      <w:r w:rsidR="000E0303" w:rsidRPr="00C068FC">
        <w:rPr>
          <w:lang w:val="ga-IE"/>
        </w:rPr>
        <w:t xml:space="preserve"> a ligfidh isteach thú</w:t>
      </w:r>
      <w:r w:rsidRPr="00C068FC">
        <w:t>.</w:t>
      </w:r>
      <w:r w:rsidR="00F0413D" w:rsidRPr="00C068FC">
        <w:t xml:space="preserve"> </w:t>
      </w:r>
    </w:p>
    <w:p w14:paraId="370760E5" w14:textId="77777777" w:rsidR="00F0413D" w:rsidRPr="00C068FC" w:rsidRDefault="000E0303" w:rsidP="00F0413D">
      <w:pPr>
        <w:pStyle w:val="04BulletedBulletedTextRegular"/>
      </w:pPr>
      <w:r w:rsidRPr="00C068FC">
        <w:t>M</w:t>
      </w:r>
      <w:r w:rsidRPr="00C068FC">
        <w:rPr>
          <w:lang w:val="ga-IE"/>
        </w:rPr>
        <w:t xml:space="preserve">á bhíonn </w:t>
      </w:r>
      <w:r w:rsidR="002C5DE1" w:rsidRPr="00C068FC">
        <w:t xml:space="preserve">tú ag labhairt ag ócáid agus </w:t>
      </w:r>
      <w:r w:rsidRPr="00C068FC">
        <w:rPr>
          <w:lang w:val="ga-IE"/>
        </w:rPr>
        <w:t xml:space="preserve">más mian leat </w:t>
      </w:r>
      <w:r w:rsidR="002C5DE1" w:rsidRPr="00C068FC">
        <w:t>cur i láthair</w:t>
      </w:r>
      <w:r w:rsidRPr="00C068FC">
        <w:rPr>
          <w:lang w:val="ga-IE"/>
        </w:rPr>
        <w:t xml:space="preserve"> a dhéanamh nó rud éigin a thaispeáint, déan </w:t>
      </w:r>
      <w:r w:rsidR="002C5DE1" w:rsidRPr="00C068FC">
        <w:t xml:space="preserve">teagmháil leis an duine a thug </w:t>
      </w:r>
      <w:r w:rsidRPr="00C068FC">
        <w:rPr>
          <w:lang w:val="ga-IE"/>
        </w:rPr>
        <w:t xml:space="preserve">an </w:t>
      </w:r>
      <w:r w:rsidR="002C5DE1" w:rsidRPr="00C068FC">
        <w:t xml:space="preserve">cuireadh duit nó cuir ríomhphost chuig </w:t>
      </w:r>
      <w:hyperlink r:id="rId33" w:history="1">
        <w:r w:rsidR="002C5DE1" w:rsidRPr="00C068FC">
          <w:rPr>
            <w:rStyle w:val="Hyperlink"/>
            <w:u w:val="none"/>
          </w:rPr>
          <w:t>bord@pleanala.ie</w:t>
        </w:r>
      </w:hyperlink>
      <w:r w:rsidR="002C5DE1" w:rsidRPr="00C068FC">
        <w:t xml:space="preserve">. </w:t>
      </w:r>
    </w:p>
    <w:p w14:paraId="311CF0BB" w14:textId="77777777" w:rsidR="00F0413D" w:rsidRPr="00C068FC" w:rsidRDefault="000E0303" w:rsidP="00F0413D">
      <w:pPr>
        <w:pStyle w:val="04BulletedBulletedTextRegular"/>
      </w:pPr>
      <w:r w:rsidRPr="00C068FC">
        <w:t xml:space="preserve">Tá póidiam </w:t>
      </w:r>
      <w:r w:rsidRPr="00C068FC">
        <w:rPr>
          <w:lang w:val="ga-IE"/>
        </w:rPr>
        <w:t>i</w:t>
      </w:r>
      <w:r w:rsidR="002C5DE1" w:rsidRPr="00C068FC">
        <w:t xml:space="preserve"> seomra comhdhála </w:t>
      </w:r>
      <w:r w:rsidR="00F0413D" w:rsidRPr="00C068FC">
        <w:t>M</w:t>
      </w:r>
      <w:r w:rsidR="002C5DE1" w:rsidRPr="00C068FC">
        <w:t>h</w:t>
      </w:r>
      <w:r w:rsidR="00F0413D" w:rsidRPr="00C068FC">
        <w:t>aoilbhríde</w:t>
      </w:r>
      <w:r w:rsidR="002C5DE1" w:rsidRPr="00C068FC">
        <w:t xml:space="preserve"> </w:t>
      </w:r>
      <w:r w:rsidRPr="00C068FC">
        <w:rPr>
          <w:lang w:val="ga-IE"/>
        </w:rPr>
        <w:t>a</w:t>
      </w:r>
      <w:r w:rsidRPr="00C068FC">
        <w:t>r féidir a</w:t>
      </w:r>
      <w:r w:rsidR="002C5DE1" w:rsidRPr="00C068FC">
        <w:t xml:space="preserve"> airde a athrú agus a</w:t>
      </w:r>
      <w:r w:rsidRPr="00C068FC">
        <w:rPr>
          <w:lang w:val="ga-IE"/>
        </w:rPr>
        <w:t>tá oiriúnach don uile dhuine.</w:t>
      </w:r>
    </w:p>
    <w:p w14:paraId="3E4C10F9" w14:textId="77777777" w:rsidR="00F0413D" w:rsidRPr="00C068FC" w:rsidRDefault="000E0303" w:rsidP="00F0413D">
      <w:pPr>
        <w:pStyle w:val="04BulletedBulletedTextRegular"/>
      </w:pPr>
      <w:r w:rsidRPr="00C068FC">
        <w:rPr>
          <w:lang w:val="ga-IE"/>
        </w:rPr>
        <w:t xml:space="preserve">Agus </w:t>
      </w:r>
      <w:r w:rsidR="002C5DE1" w:rsidRPr="00C068FC">
        <w:t xml:space="preserve">tú ag fágáil an </w:t>
      </w:r>
      <w:r w:rsidRPr="00C068FC">
        <w:rPr>
          <w:lang w:val="ga-IE"/>
        </w:rPr>
        <w:t>t</w:t>
      </w:r>
      <w:r w:rsidR="002C5DE1" w:rsidRPr="00C068FC">
        <w:t xml:space="preserve">seomra, </w:t>
      </w:r>
      <w:r w:rsidRPr="00C068FC">
        <w:rPr>
          <w:lang w:val="ga-IE"/>
        </w:rPr>
        <w:t xml:space="preserve">beidh ort </w:t>
      </w:r>
      <w:r w:rsidR="002C5DE1" w:rsidRPr="00C068FC">
        <w:t xml:space="preserve">dordánaí ar </w:t>
      </w:r>
      <w:r w:rsidRPr="00C068FC">
        <w:rPr>
          <w:lang w:val="ga-IE"/>
        </w:rPr>
        <w:t xml:space="preserve">dheis an dorais a bhrú </w:t>
      </w:r>
      <w:r w:rsidR="002C5DE1" w:rsidRPr="00C068FC">
        <w:t xml:space="preserve">chun na </w:t>
      </w:r>
      <w:r w:rsidR="00EC4BCA" w:rsidRPr="00C068FC">
        <w:t>doirse</w:t>
      </w:r>
      <w:r w:rsidR="002C5DE1" w:rsidRPr="00C068FC">
        <w:t xml:space="preserve"> a dhíghlasáil. Nuair </w:t>
      </w:r>
      <w:r w:rsidRPr="00C068FC">
        <w:rPr>
          <w:lang w:val="ga-IE"/>
        </w:rPr>
        <w:t xml:space="preserve">a bheidh </w:t>
      </w:r>
      <w:r w:rsidR="002C5DE1" w:rsidRPr="00C068FC">
        <w:t>siad díghlasáilte agat, siúl díreach ar aghaidh agus beidh tú ag an deasc fáilte.</w:t>
      </w:r>
    </w:p>
    <w:p w14:paraId="0733EE89" w14:textId="77777777" w:rsidR="007F3D34" w:rsidRPr="00C068FC" w:rsidRDefault="002C5DE1" w:rsidP="007F3D34">
      <w:pPr>
        <w:pStyle w:val="04BulletedBulletedTextRegular"/>
      </w:pPr>
      <w:r w:rsidRPr="00C068FC">
        <w:t>Tabharfaidh an fhoireann treoracha duit i gcás éigeandála.</w:t>
      </w:r>
    </w:p>
    <w:p w14:paraId="6E52BB95" w14:textId="77777777" w:rsidR="00F0413D" w:rsidRPr="00C068FC" w:rsidRDefault="00F0413D" w:rsidP="00F0413D">
      <w:pPr>
        <w:pStyle w:val="04BulletedBulletedTextRegular"/>
        <w:numPr>
          <w:ilvl w:val="0"/>
          <w:numId w:val="0"/>
        </w:numPr>
        <w:ind w:left="510"/>
      </w:pPr>
      <w:r w:rsidRPr="00C068FC">
        <w:rPr>
          <w:noProof/>
          <w:lang w:val="en-US"/>
        </w:rPr>
        <w:drawing>
          <wp:anchor distT="0" distB="0" distL="114300" distR="114300" simplePos="0" relativeHeight="251718144" behindDoc="0" locked="0" layoutInCell="1" allowOverlap="1" wp14:anchorId="14F6C369" wp14:editId="59B33D41">
            <wp:simplePos x="0" y="0"/>
            <wp:positionH relativeFrom="column">
              <wp:posOffset>2143125</wp:posOffset>
            </wp:positionH>
            <wp:positionV relativeFrom="paragraph">
              <wp:posOffset>191135</wp:posOffset>
            </wp:positionV>
            <wp:extent cx="3805938" cy="2964007"/>
            <wp:effectExtent l="0" t="0" r="4445" b="8255"/>
            <wp:wrapNone/>
            <wp:docPr id="196" name="Picture 196" descr="San íomhá seo, feictear an Seomra Mhaoilbhríde agus taobh istigh den seomra ó bhun an seomra, leis na suíocháin socraithe d’éisteacht ó bhéal nó do chaint   seimineáir. Is féidir an seomra a athrú de réir riachtanas na hócáide, áfach." title="Seomra Mhaoilbhríde: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nbX\General Admin\GENERAL ADMIN\Corporate Photography 2015\ABP-9-5-16 Photos\ABP-9-5-16-HR-04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294"/>
                    <a:stretch/>
                  </pic:blipFill>
                  <pic:spPr bwMode="auto">
                    <a:xfrm>
                      <a:off x="0" y="0"/>
                      <a:ext cx="3807667" cy="2965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8FC">
        <w:rPr>
          <w:noProof/>
          <w:lang w:val="en-US"/>
        </w:rPr>
        <w:drawing>
          <wp:anchor distT="0" distB="0" distL="114300" distR="114300" simplePos="0" relativeHeight="251709952" behindDoc="0" locked="0" layoutInCell="1" allowOverlap="1" wp14:anchorId="4C41C399" wp14:editId="11F9AE62">
            <wp:simplePos x="0" y="0"/>
            <wp:positionH relativeFrom="margin">
              <wp:posOffset>66675</wp:posOffset>
            </wp:positionH>
            <wp:positionV relativeFrom="paragraph">
              <wp:posOffset>194310</wp:posOffset>
            </wp:positionV>
            <wp:extent cx="1983986" cy="2971800"/>
            <wp:effectExtent l="0" t="0" r="0" b="0"/>
            <wp:wrapNone/>
            <wp:docPr id="194" name="Picture 194" descr="San íomhá seo, feictear taobh istigh den Seomra Mhaoilbhríde (a bhí mar an Seomra Comhdhála). Taispeánann an íomhá seo barr an seomra agus an póidiam agus an príomhbhord. Tá an póidiam inrochtana agus is féidir an t-ard a athrú ann." title="Seomra Mhaoilbhríde: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bX\General Admin\GENERAL ADMIN\Corporate Photography 2017\Corporate (Annual Report)\Low Resolution\ABP-Annual-Report-2017-1600ppi-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3986"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8FC">
        <w:br w:type="page"/>
      </w:r>
    </w:p>
    <w:p w14:paraId="76F33DB5" w14:textId="77777777" w:rsidR="00F0413D" w:rsidRPr="00C068FC" w:rsidRDefault="002C5DE1" w:rsidP="00F0413D">
      <w:pPr>
        <w:pStyle w:val="02BoldBoldText"/>
      </w:pPr>
      <w:bookmarkStart w:id="16" w:name="_Toc37771584"/>
      <w:r w:rsidRPr="00C068FC">
        <w:lastRenderedPageBreak/>
        <w:t>Seomra Parnell</w:t>
      </w:r>
      <w:bookmarkEnd w:id="16"/>
    </w:p>
    <w:p w14:paraId="6C934F3F" w14:textId="77777777" w:rsidR="00F0413D" w:rsidRPr="00C068FC" w:rsidRDefault="00EC4BCA" w:rsidP="00F0413D">
      <w:pPr>
        <w:pStyle w:val="04BulletedBulletedTextRegular"/>
      </w:pPr>
      <w:r w:rsidRPr="00C068FC">
        <w:t>Ní</w:t>
      </w:r>
      <w:r w:rsidR="002A4D3E" w:rsidRPr="00C068FC">
        <w:rPr>
          <w:lang w:val="ga-IE"/>
        </w:rPr>
        <w:t xml:space="preserve"> bhíonn</w:t>
      </w:r>
      <w:r w:rsidRPr="00C068FC">
        <w:t xml:space="preserve"> an seomra seo </w:t>
      </w:r>
      <w:r w:rsidR="00873F73" w:rsidRPr="00C068FC">
        <w:rPr>
          <w:lang w:val="ga-IE"/>
        </w:rPr>
        <w:t xml:space="preserve">ar </w:t>
      </w:r>
      <w:r w:rsidRPr="00C068FC">
        <w:t>oscailt</w:t>
      </w:r>
      <w:r w:rsidR="00873F73" w:rsidRPr="00C068FC">
        <w:t xml:space="preserve"> don phobal </w:t>
      </w:r>
      <w:r w:rsidR="00873F73" w:rsidRPr="00C068FC">
        <w:rPr>
          <w:lang w:val="ga-IE"/>
        </w:rPr>
        <w:t xml:space="preserve">ach amháin </w:t>
      </w:r>
      <w:r w:rsidRPr="00C068FC">
        <w:t xml:space="preserve">má </w:t>
      </w:r>
      <w:r w:rsidR="00873F73" w:rsidRPr="00C068FC">
        <w:rPr>
          <w:lang w:val="ga-IE"/>
        </w:rPr>
        <w:t xml:space="preserve">fhaightear </w:t>
      </w:r>
      <w:r w:rsidRPr="00C068FC">
        <w:t xml:space="preserve">cuireadh nó cead ó fhoireann an Bhoird Pleanála chun an seomra a úsáid. </w:t>
      </w:r>
    </w:p>
    <w:p w14:paraId="6A5425E3" w14:textId="77777777" w:rsidR="00F0413D" w:rsidRPr="00C068FC" w:rsidRDefault="002A4D3E" w:rsidP="00EC4BCA">
      <w:pPr>
        <w:pStyle w:val="04BulletedBulletedTextRegular"/>
      </w:pPr>
      <w:r w:rsidRPr="00C068FC">
        <w:t>Má</w:t>
      </w:r>
      <w:r w:rsidRPr="00C068FC">
        <w:rPr>
          <w:lang w:val="ga-IE"/>
        </w:rPr>
        <w:t xml:space="preserve"> bhíonn </w:t>
      </w:r>
      <w:r w:rsidRPr="00C068FC">
        <w:t xml:space="preserve">tú ag freastal ar ócáid sa seomra seo, </w:t>
      </w:r>
      <w:r w:rsidRPr="00C068FC">
        <w:rPr>
          <w:lang w:val="ga-IE"/>
        </w:rPr>
        <w:t xml:space="preserve">is </w:t>
      </w:r>
      <w:r w:rsidRPr="00C068FC">
        <w:t>ball foirne den Bhord Pleanála nó garda slándála</w:t>
      </w:r>
      <w:r w:rsidRPr="00C068FC">
        <w:rPr>
          <w:lang w:val="ga-IE"/>
        </w:rPr>
        <w:t xml:space="preserve"> a ligfidh isteach thú</w:t>
      </w:r>
      <w:r w:rsidR="00EC4BCA" w:rsidRPr="00C068FC">
        <w:t>. Nuair a th</w:t>
      </w:r>
      <w:r w:rsidRPr="00C068FC">
        <w:rPr>
          <w:lang w:val="ga-IE"/>
        </w:rPr>
        <w:t xml:space="preserve">iocfaidh </w:t>
      </w:r>
      <w:r w:rsidR="00EC4BCA" w:rsidRPr="00C068FC">
        <w:t xml:space="preserve">tú isteach sa seomra, </w:t>
      </w:r>
      <w:r w:rsidRPr="00C068FC">
        <w:rPr>
          <w:lang w:val="ga-IE"/>
        </w:rPr>
        <w:t>beidh</w:t>
      </w:r>
      <w:r w:rsidR="00EC4BCA" w:rsidRPr="00C068FC">
        <w:t xml:space="preserve"> rampa réidh </w:t>
      </w:r>
      <w:r w:rsidRPr="00C068FC">
        <w:rPr>
          <w:lang w:val="ga-IE"/>
        </w:rPr>
        <w:t>díreach romhat</w:t>
      </w:r>
      <w:r w:rsidR="00EC4BCA" w:rsidRPr="00C068FC">
        <w:t xml:space="preserve">. </w:t>
      </w:r>
      <w:r w:rsidRPr="00C068FC">
        <w:rPr>
          <w:lang w:val="ga-IE"/>
        </w:rPr>
        <w:t>Comhartha chuige is ea na tíleanna buí urláir</w:t>
      </w:r>
      <w:r w:rsidR="00EC4BCA" w:rsidRPr="00C068FC">
        <w:t>.</w:t>
      </w:r>
    </w:p>
    <w:p w14:paraId="393E5500" w14:textId="77777777" w:rsidR="00F0413D" w:rsidRPr="00C068FC" w:rsidRDefault="002A4D3E" w:rsidP="00F0413D">
      <w:pPr>
        <w:pStyle w:val="04BulletedBulletedTextRegular"/>
      </w:pPr>
      <w:r w:rsidRPr="00C068FC">
        <w:rPr>
          <w:lang w:val="ga-IE"/>
        </w:rPr>
        <w:t xml:space="preserve">Agus </w:t>
      </w:r>
      <w:r w:rsidRPr="00C068FC">
        <w:t xml:space="preserve">tú ag fágáil an </w:t>
      </w:r>
      <w:r w:rsidRPr="00C068FC">
        <w:rPr>
          <w:lang w:val="ga-IE"/>
        </w:rPr>
        <w:t>t</w:t>
      </w:r>
      <w:r w:rsidRPr="00C068FC">
        <w:t>seomra</w:t>
      </w:r>
      <w:r w:rsidR="00EC4BCA" w:rsidRPr="00C068FC">
        <w:t xml:space="preserve">, </w:t>
      </w:r>
      <w:r w:rsidRPr="00C068FC">
        <w:rPr>
          <w:lang w:val="ga-IE"/>
        </w:rPr>
        <w:t xml:space="preserve">beidh </w:t>
      </w:r>
      <w:r w:rsidR="00EC4BCA" w:rsidRPr="00C068FC">
        <w:t xml:space="preserve">an rampa </w:t>
      </w:r>
      <w:r w:rsidRPr="00C068FC">
        <w:rPr>
          <w:lang w:val="ga-IE"/>
        </w:rPr>
        <w:t>ag dul síos romhat i dtreo na ndoirse</w:t>
      </w:r>
      <w:r w:rsidR="00EC4BCA" w:rsidRPr="00C068FC">
        <w:t xml:space="preserve">. </w:t>
      </w:r>
      <w:r w:rsidRPr="00C068FC">
        <w:rPr>
          <w:lang w:val="ga-IE"/>
        </w:rPr>
        <w:t xml:space="preserve">Comhartha chuige is ea na </w:t>
      </w:r>
      <w:r w:rsidR="00EC4BCA" w:rsidRPr="00C068FC">
        <w:t>tíle</w:t>
      </w:r>
      <w:r w:rsidRPr="00C068FC">
        <w:rPr>
          <w:lang w:val="ga-IE"/>
        </w:rPr>
        <w:t>anna buí</w:t>
      </w:r>
      <w:r w:rsidRPr="00C068FC">
        <w:t xml:space="preserve"> urláir</w:t>
      </w:r>
      <w:r w:rsidR="00EC4BCA" w:rsidRPr="00C068FC">
        <w:t>.</w:t>
      </w:r>
    </w:p>
    <w:p w14:paraId="274FAB2E" w14:textId="77777777" w:rsidR="00F0413D" w:rsidRPr="00C068FC" w:rsidRDefault="00EC4BCA" w:rsidP="00F0413D">
      <w:pPr>
        <w:pStyle w:val="04BulletedBulletedTextRegular"/>
      </w:pPr>
      <w:r w:rsidRPr="00C068FC">
        <w:t xml:space="preserve">Ag an doras, beidh ort </w:t>
      </w:r>
      <w:r w:rsidR="002A4D3E" w:rsidRPr="00C068FC">
        <w:rPr>
          <w:lang w:val="ga-IE"/>
        </w:rPr>
        <w:t xml:space="preserve">an </w:t>
      </w:r>
      <w:r w:rsidRPr="00C068FC">
        <w:t xml:space="preserve">dordánaí ar </w:t>
      </w:r>
      <w:r w:rsidR="002A4D3E" w:rsidRPr="00C068FC">
        <w:t xml:space="preserve">chlé </w:t>
      </w:r>
      <w:r w:rsidRPr="00C068FC">
        <w:t>a bhrú chun na do</w:t>
      </w:r>
      <w:r w:rsidR="002A4D3E" w:rsidRPr="00C068FC">
        <w:t>i</w:t>
      </w:r>
      <w:r w:rsidRPr="00C068FC">
        <w:t>rs</w:t>
      </w:r>
      <w:r w:rsidR="002A4D3E" w:rsidRPr="00C068FC">
        <w:t>e</w:t>
      </w:r>
      <w:r w:rsidRPr="00C068FC">
        <w:t xml:space="preserve"> a dhíghlasáil. Siúl díreach ar aghaidh go dtí na c</w:t>
      </w:r>
      <w:r w:rsidR="002A4D3E" w:rsidRPr="00C068FC">
        <w:rPr>
          <w:lang w:val="ga-IE"/>
        </w:rPr>
        <w:t>h</w:t>
      </w:r>
      <w:r w:rsidRPr="00C068FC">
        <w:t>éad doirse eile. Anseo, beidh ort dordánaí eile a bhrú chun na doirse a dhíghlasáil. Ansin, beidh tú sa</w:t>
      </w:r>
      <w:r w:rsidR="00A639A1" w:rsidRPr="00C068FC">
        <w:rPr>
          <w:lang w:val="ga-IE"/>
        </w:rPr>
        <w:t xml:space="preserve"> láthair f</w:t>
      </w:r>
      <w:r w:rsidRPr="00C068FC">
        <w:t>áiltithe.</w:t>
      </w:r>
    </w:p>
    <w:p w14:paraId="3666D6CF" w14:textId="77777777" w:rsidR="00EC4BCA" w:rsidRPr="00C068FC" w:rsidRDefault="00EC4BCA" w:rsidP="00EC4BCA">
      <w:pPr>
        <w:pStyle w:val="04BulletedBulletedTextRegular"/>
      </w:pPr>
      <w:r w:rsidRPr="00C068FC">
        <w:t>Tabharfaidh an fhoireann treoracha duit i gcás éigeandála.</w:t>
      </w:r>
    </w:p>
    <w:p w14:paraId="224B8789" w14:textId="77777777" w:rsidR="00F0413D" w:rsidRPr="00C068FC" w:rsidRDefault="00F0413D" w:rsidP="00F0413D">
      <w:pPr>
        <w:pStyle w:val="04BulletedBulletedTextRegular"/>
        <w:numPr>
          <w:ilvl w:val="0"/>
          <w:numId w:val="0"/>
        </w:numPr>
        <w:ind w:left="510"/>
      </w:pPr>
    </w:p>
    <w:p w14:paraId="469B5F6C" w14:textId="77777777" w:rsidR="00F0413D" w:rsidRPr="00C068FC" w:rsidRDefault="00F0413D" w:rsidP="00F0413D">
      <w:pPr>
        <w:pStyle w:val="04BulletedBulletedTextRegular"/>
        <w:numPr>
          <w:ilvl w:val="0"/>
          <w:numId w:val="0"/>
        </w:numPr>
        <w:ind w:left="510" w:hanging="510"/>
      </w:pPr>
      <w:r w:rsidRPr="00C068FC">
        <w:rPr>
          <w:noProof/>
          <w:lang w:val="en-US"/>
        </w:rPr>
        <w:drawing>
          <wp:anchor distT="0" distB="0" distL="114300" distR="114300" simplePos="0" relativeHeight="251701760" behindDoc="0" locked="0" layoutInCell="1" allowOverlap="1" wp14:anchorId="32A3AB5C" wp14:editId="4BF1C662">
            <wp:simplePos x="0" y="0"/>
            <wp:positionH relativeFrom="margin">
              <wp:align>center</wp:align>
            </wp:positionH>
            <wp:positionV relativeFrom="paragraph">
              <wp:posOffset>48260</wp:posOffset>
            </wp:positionV>
            <wp:extent cx="4991100" cy="3331408"/>
            <wp:effectExtent l="0" t="0" r="0" b="2540"/>
            <wp:wrapNone/>
            <wp:docPr id="193" name="Picture 193" descr="San íomhá seo, feictear taobh istigh den Seomra Parnell" title="Seomra Parnell: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bX\General Admin\GENERAL ADMIN\Corporate Photography 2015\ABP-9-5-16 Photos\ABP-9-5-16-HR-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1100" cy="3331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8851B" w14:textId="77777777" w:rsidR="00F0413D" w:rsidRPr="00C068FC" w:rsidRDefault="00F0413D" w:rsidP="00F0413D">
      <w:pPr>
        <w:pStyle w:val="04BulletedBulletedTextRegular"/>
        <w:numPr>
          <w:ilvl w:val="0"/>
          <w:numId w:val="0"/>
        </w:numPr>
        <w:ind w:left="510" w:hanging="510"/>
      </w:pPr>
      <w:r w:rsidRPr="00C068FC">
        <w:br w:type="page"/>
      </w:r>
    </w:p>
    <w:p w14:paraId="4907329A" w14:textId="77777777" w:rsidR="00904C1C" w:rsidRPr="00C068FC" w:rsidRDefault="002A4D3E" w:rsidP="00C27EBA">
      <w:pPr>
        <w:pStyle w:val="02BoldBoldText"/>
      </w:pPr>
      <w:bookmarkStart w:id="17" w:name="_Toc37771585"/>
      <w:r w:rsidRPr="00C068FC">
        <w:rPr>
          <w:lang w:val="ga-IE"/>
        </w:rPr>
        <w:lastRenderedPageBreak/>
        <w:t xml:space="preserve">Áit </w:t>
      </w:r>
      <w:r w:rsidR="00B659B0" w:rsidRPr="00C068FC">
        <w:t>suí</w:t>
      </w:r>
      <w:bookmarkEnd w:id="17"/>
    </w:p>
    <w:p w14:paraId="342D16F6" w14:textId="77777777" w:rsidR="00646CB7" w:rsidRPr="00C068FC" w:rsidRDefault="002A4D3E" w:rsidP="00646CB7">
      <w:pPr>
        <w:pStyle w:val="04BulletedBulletedTextRegular"/>
      </w:pPr>
      <w:r w:rsidRPr="00C068FC">
        <w:rPr>
          <w:lang w:val="ga-IE"/>
        </w:rPr>
        <w:t>Áit suí mar ar féidir leat feitheamh ar bhall d’</w:t>
      </w:r>
      <w:r w:rsidR="006F1256" w:rsidRPr="00C068FC">
        <w:t>fhoireann an Bhoird Pleanála.</w:t>
      </w:r>
    </w:p>
    <w:p w14:paraId="40D6AD1D" w14:textId="77777777" w:rsidR="00646CB7" w:rsidRPr="00C068FC" w:rsidRDefault="006F1256" w:rsidP="00646CB7">
      <w:pPr>
        <w:pStyle w:val="04BulletedBulletedTextRegular"/>
      </w:pPr>
      <w:r w:rsidRPr="00C068FC">
        <w:t xml:space="preserve">Is féidir go mbeidh </w:t>
      </w:r>
      <w:r w:rsidR="002A4D3E" w:rsidRPr="00C068FC">
        <w:rPr>
          <w:lang w:val="ga-IE"/>
        </w:rPr>
        <w:t xml:space="preserve">samhlacha </w:t>
      </w:r>
      <w:r w:rsidR="002A4D3E" w:rsidRPr="00C068FC">
        <w:t>de ch</w:t>
      </w:r>
      <w:r w:rsidR="002A4D3E" w:rsidRPr="00C068FC">
        <w:rPr>
          <w:lang w:val="ga-IE"/>
        </w:rPr>
        <w:t xml:space="preserve">ásanna a cinneadh le deireanas </w:t>
      </w:r>
      <w:r w:rsidRPr="00C068FC">
        <w:t xml:space="preserve">ar taispeáint. </w:t>
      </w:r>
    </w:p>
    <w:p w14:paraId="06BC11E6" w14:textId="77777777" w:rsidR="002A4D3E" w:rsidRPr="00C068FC" w:rsidRDefault="006F1256" w:rsidP="00646CB7">
      <w:pPr>
        <w:pStyle w:val="04BulletedBulletedTextRegular"/>
      </w:pPr>
      <w:r w:rsidRPr="00C068FC">
        <w:t xml:space="preserve">Tá bord agus cathaoireacha ann </w:t>
      </w:r>
      <w:r w:rsidR="002A4D3E" w:rsidRPr="00C068FC">
        <w:rPr>
          <w:lang w:val="ga-IE"/>
        </w:rPr>
        <w:t xml:space="preserve">le gur féidir leat doiciméid a sheiceáil sula dtugann tú don Bhord Pleanála iad. </w:t>
      </w:r>
    </w:p>
    <w:p w14:paraId="7807484B" w14:textId="77777777" w:rsidR="00646CB7" w:rsidRPr="00C068FC" w:rsidRDefault="002A4D3E" w:rsidP="00646CB7">
      <w:pPr>
        <w:pStyle w:val="04BulletedBulletedTextRegular"/>
        <w:rPr>
          <w:lang w:val="ga-IE"/>
        </w:rPr>
      </w:pPr>
      <w:r w:rsidRPr="00C068FC">
        <w:rPr>
          <w:lang w:val="ga-IE"/>
        </w:rPr>
        <w:t>Is féidir féachaint ar chásanna a d’iarr tú ón tseirbhís rochtana ar chásanna anseo freisin</w:t>
      </w:r>
      <w:r w:rsidR="006F1256" w:rsidRPr="00C068FC">
        <w:rPr>
          <w:lang w:val="ga-IE"/>
        </w:rPr>
        <w:t xml:space="preserve">. </w:t>
      </w:r>
    </w:p>
    <w:p w14:paraId="4A6D57BC" w14:textId="77777777" w:rsidR="00B22EA2" w:rsidRPr="00C068FC" w:rsidRDefault="001E588A" w:rsidP="00C27EBA">
      <w:pPr>
        <w:pStyle w:val="04BulletedBulletedTextRegular"/>
        <w:numPr>
          <w:ilvl w:val="0"/>
          <w:numId w:val="0"/>
        </w:numPr>
        <w:ind w:left="510"/>
        <w:rPr>
          <w:lang w:val="ga-IE"/>
        </w:rPr>
      </w:pPr>
      <w:r w:rsidRPr="00C068FC">
        <w:rPr>
          <w:noProof/>
          <w:lang w:val="en-US"/>
        </w:rPr>
        <w:drawing>
          <wp:anchor distT="0" distB="0" distL="114300" distR="114300" simplePos="0" relativeHeight="251684352" behindDoc="0" locked="0" layoutInCell="1" allowOverlap="1" wp14:anchorId="15546EE7" wp14:editId="632F4A77">
            <wp:simplePos x="0" y="0"/>
            <wp:positionH relativeFrom="margin">
              <wp:align>center</wp:align>
            </wp:positionH>
            <wp:positionV relativeFrom="paragraph">
              <wp:posOffset>232410</wp:posOffset>
            </wp:positionV>
            <wp:extent cx="5219700" cy="4196921"/>
            <wp:effectExtent l="0" t="0" r="0" b="0"/>
            <wp:wrapNone/>
            <wp:docPr id="197" name="Picture 197" descr="San íomhá seo, feictear an láthair suí san fháiltiú." title="Láthair su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doherty\Desktop\Noel photos March 2018\ABP Building etc 8-2-18 HR\ABP Building etc 8-2-18 HR\ABP Building etc HR-8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6206" b="11105"/>
                    <a:stretch/>
                  </pic:blipFill>
                  <pic:spPr bwMode="auto">
                    <a:xfrm>
                      <a:off x="0" y="0"/>
                      <a:ext cx="5219700" cy="4196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EA2" w:rsidRPr="00C068FC">
        <w:rPr>
          <w:lang w:val="ga-IE"/>
        </w:rPr>
        <w:br w:type="page"/>
      </w:r>
    </w:p>
    <w:p w14:paraId="5FCBB61D" w14:textId="77777777" w:rsidR="00C27EBA" w:rsidRPr="00C068FC" w:rsidRDefault="006F1256" w:rsidP="00C27EBA">
      <w:pPr>
        <w:pStyle w:val="02BoldBoldText"/>
      </w:pPr>
      <w:bookmarkStart w:id="18" w:name="_Toc37771586"/>
      <w:r w:rsidRPr="00C068FC">
        <w:lastRenderedPageBreak/>
        <w:t xml:space="preserve">Seomra </w:t>
      </w:r>
      <w:r w:rsidR="00C27EBA" w:rsidRPr="00C068FC">
        <w:t>C</w:t>
      </w:r>
      <w:r w:rsidRPr="00C068FC">
        <w:t>h</w:t>
      </w:r>
      <w:r w:rsidR="00C27EBA" w:rsidRPr="00C068FC">
        <w:t>atha</w:t>
      </w:r>
      <w:r w:rsidRPr="00C068FC">
        <w:t>i</w:t>
      </w:r>
      <w:r w:rsidR="00C27EBA" w:rsidRPr="00C068FC">
        <w:t xml:space="preserve">l </w:t>
      </w:r>
      <w:r w:rsidR="00104265" w:rsidRPr="00C068FC">
        <w:t>Brugha</w:t>
      </w:r>
      <w:bookmarkEnd w:id="18"/>
    </w:p>
    <w:p w14:paraId="2516692D" w14:textId="77777777" w:rsidR="00BB04A9" w:rsidRPr="00C068FC" w:rsidRDefault="00BB04A9" w:rsidP="00BB04A9">
      <w:pPr>
        <w:pStyle w:val="04BulletedBulletedTextRegular"/>
      </w:pPr>
      <w:r w:rsidRPr="00C068FC">
        <w:t>Ní</w:t>
      </w:r>
      <w:r w:rsidRPr="00C068FC">
        <w:rPr>
          <w:lang w:val="ga-IE"/>
        </w:rPr>
        <w:t xml:space="preserve"> bhíonn</w:t>
      </w:r>
      <w:r w:rsidRPr="00C068FC">
        <w:t xml:space="preserve"> an seomra seo </w:t>
      </w:r>
      <w:r w:rsidRPr="00C068FC">
        <w:rPr>
          <w:lang w:val="ga-IE"/>
        </w:rPr>
        <w:t xml:space="preserve">ar </w:t>
      </w:r>
      <w:r w:rsidRPr="00C068FC">
        <w:t xml:space="preserve">oscailt don phobal </w:t>
      </w:r>
      <w:r w:rsidRPr="00C068FC">
        <w:rPr>
          <w:lang w:val="ga-IE"/>
        </w:rPr>
        <w:t xml:space="preserve">ach amháin </w:t>
      </w:r>
      <w:r w:rsidRPr="00C068FC">
        <w:t xml:space="preserve">má </w:t>
      </w:r>
      <w:r w:rsidRPr="00C068FC">
        <w:rPr>
          <w:lang w:val="ga-IE"/>
        </w:rPr>
        <w:t xml:space="preserve">fhaightear </w:t>
      </w:r>
      <w:r w:rsidRPr="00C068FC">
        <w:t xml:space="preserve">cuireadh nó cead ó fhoireann an Bhoird Pleanála chun an seomra a úsáid. </w:t>
      </w:r>
    </w:p>
    <w:p w14:paraId="67CDB9BD" w14:textId="77777777" w:rsidR="00C27EBA" w:rsidRPr="00C068FC" w:rsidRDefault="006F1256" w:rsidP="00C27EBA">
      <w:pPr>
        <w:pStyle w:val="04BulletedBulletedTextRegular"/>
      </w:pPr>
      <w:r w:rsidRPr="00C068FC">
        <w:t>Má</w:t>
      </w:r>
      <w:r w:rsidR="00BB04A9" w:rsidRPr="00C068FC">
        <w:rPr>
          <w:lang w:val="ga-IE"/>
        </w:rPr>
        <w:t xml:space="preserve"> bhíonn</w:t>
      </w:r>
      <w:r w:rsidRPr="00C068FC">
        <w:t xml:space="preserve"> tú ag freastal ar ócáid </w:t>
      </w:r>
      <w:r w:rsidR="00BB04A9" w:rsidRPr="00C068FC">
        <w:rPr>
          <w:lang w:val="ga-IE"/>
        </w:rPr>
        <w:t>i S</w:t>
      </w:r>
      <w:r w:rsidRPr="00C068FC">
        <w:t xml:space="preserve">eomra Chathail </w:t>
      </w:r>
      <w:r w:rsidR="00104265" w:rsidRPr="00C068FC">
        <w:t>Brugha</w:t>
      </w:r>
      <w:r w:rsidRPr="00C068FC">
        <w:t xml:space="preserve">, </w:t>
      </w:r>
      <w:r w:rsidR="00BB04A9" w:rsidRPr="00C068FC">
        <w:rPr>
          <w:lang w:val="ga-IE"/>
        </w:rPr>
        <w:t>osclaíonn an doras seo isteach sa seomra</w:t>
      </w:r>
      <w:r w:rsidR="00C27EBA" w:rsidRPr="00C068FC">
        <w:t xml:space="preserve">. </w:t>
      </w:r>
      <w:r w:rsidRPr="00C068FC">
        <w:t>Le dul isteach, tarraing an do</w:t>
      </w:r>
      <w:r w:rsidR="00BB04A9" w:rsidRPr="00C068FC">
        <w:t xml:space="preserve">ras i dtreo </w:t>
      </w:r>
      <w:r w:rsidR="00A639A1" w:rsidRPr="00C068FC">
        <w:rPr>
          <w:lang w:val="ga-IE"/>
        </w:rPr>
        <w:t>na láithreach f</w:t>
      </w:r>
      <w:r w:rsidRPr="00C068FC">
        <w:t xml:space="preserve">áiltithe agus téigh isteach </w:t>
      </w:r>
      <w:r w:rsidR="00BB04A9" w:rsidRPr="00C068FC">
        <w:rPr>
          <w:lang w:val="ga-IE"/>
        </w:rPr>
        <w:t xml:space="preserve">tríd an </w:t>
      </w:r>
      <w:r w:rsidRPr="00C068FC">
        <w:t>bhearna is mó. Le dul am</w:t>
      </w:r>
      <w:r w:rsidR="00BB04A9" w:rsidRPr="00C068FC">
        <w:t xml:space="preserve">ach, brúigh an doras i dtreo </w:t>
      </w:r>
      <w:r w:rsidR="00A639A1" w:rsidRPr="00C068FC">
        <w:rPr>
          <w:lang w:val="ga-IE"/>
        </w:rPr>
        <w:t>na láithreach</w:t>
      </w:r>
      <w:r w:rsidR="00BB04A9" w:rsidRPr="00C068FC">
        <w:rPr>
          <w:lang w:val="ga-IE"/>
        </w:rPr>
        <w:t xml:space="preserve"> </w:t>
      </w:r>
      <w:r w:rsidRPr="00C068FC">
        <w:t xml:space="preserve">fáiltithe agus fág tríd an bhearna is mó. </w:t>
      </w:r>
    </w:p>
    <w:p w14:paraId="5A5B720F" w14:textId="77777777" w:rsidR="006F1256" w:rsidRPr="00C068FC" w:rsidRDefault="006F1256" w:rsidP="006F1256">
      <w:pPr>
        <w:pStyle w:val="04BulletedBulletedTextRegular"/>
      </w:pPr>
      <w:r w:rsidRPr="00C068FC">
        <w:t>Tabharfaidh an fhoireann treoracha duit i gcás éigeandála.</w:t>
      </w:r>
    </w:p>
    <w:p w14:paraId="01338098" w14:textId="77777777" w:rsidR="00C27EBA" w:rsidRPr="00C068FC" w:rsidRDefault="00C27EBA" w:rsidP="00C27EBA">
      <w:pPr>
        <w:pStyle w:val="04BulletedBulletedTextRegular"/>
        <w:numPr>
          <w:ilvl w:val="0"/>
          <w:numId w:val="0"/>
        </w:numPr>
        <w:ind w:left="510" w:hanging="510"/>
      </w:pPr>
      <w:r w:rsidRPr="00C068FC">
        <w:rPr>
          <w:noProof/>
          <w:lang w:val="en-US"/>
        </w:rPr>
        <w:drawing>
          <wp:anchor distT="0" distB="0" distL="114300" distR="114300" simplePos="0" relativeHeight="251627008" behindDoc="0" locked="0" layoutInCell="1" allowOverlap="1" wp14:anchorId="28489A10" wp14:editId="044B21B2">
            <wp:simplePos x="0" y="0"/>
            <wp:positionH relativeFrom="column">
              <wp:posOffset>342901</wp:posOffset>
            </wp:positionH>
            <wp:positionV relativeFrom="paragraph">
              <wp:posOffset>73660</wp:posOffset>
            </wp:positionV>
            <wp:extent cx="4694306" cy="3133725"/>
            <wp:effectExtent l="0" t="0" r="0" b="0"/>
            <wp:wrapNone/>
            <wp:docPr id="24" name="Picture 24" descr="San íomhá seo feictear Seomra Chathail Brugha agus an doras a chasann le dul isteach nó amach ón seomra. &#10;&#10;Le dul isteach, caithfidh tú an doras a tharraingt i dtreo an fháiltithe agus téigh isteach sa bhearna is mó. Le fágáil, caithfidh tú an doras a bhrú i dtreo an fháiltithe agus fág tríd an bhearna is mó. " title="Íomhá den Seomra Chathail Brugha agus an doras atá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doherty\Desktop\Noel photos March 2018\ABP Building etc 8-2-18 HR\ABP Building etc 8-2-18 HR\ABP Building etc HR-9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6010" cy="3141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90436" w14:textId="77777777" w:rsidR="00C27EBA" w:rsidRPr="00C068FC" w:rsidRDefault="00C27EBA" w:rsidP="00C27EBA">
      <w:pPr>
        <w:pStyle w:val="04BulletedBulletedTextRegular"/>
        <w:numPr>
          <w:ilvl w:val="0"/>
          <w:numId w:val="0"/>
        </w:numPr>
        <w:ind w:left="510" w:hanging="510"/>
      </w:pPr>
    </w:p>
    <w:p w14:paraId="33835FEA" w14:textId="77777777" w:rsidR="00C27EBA" w:rsidRPr="00C068FC" w:rsidRDefault="00C27EBA" w:rsidP="00C27EBA">
      <w:pPr>
        <w:pStyle w:val="04BulletedBulletedTextRegular"/>
        <w:numPr>
          <w:ilvl w:val="0"/>
          <w:numId w:val="0"/>
        </w:numPr>
        <w:ind w:left="510" w:hanging="510"/>
      </w:pPr>
    </w:p>
    <w:p w14:paraId="5203603F" w14:textId="77777777" w:rsidR="00C27EBA" w:rsidRPr="00C068FC" w:rsidRDefault="00C27EBA" w:rsidP="00C27EBA">
      <w:pPr>
        <w:pStyle w:val="04BulletedBulletedTextRegular"/>
        <w:numPr>
          <w:ilvl w:val="0"/>
          <w:numId w:val="0"/>
        </w:numPr>
        <w:ind w:left="510" w:hanging="510"/>
      </w:pPr>
    </w:p>
    <w:p w14:paraId="669036F9" w14:textId="77777777" w:rsidR="00C27EBA" w:rsidRPr="00C068FC" w:rsidRDefault="00C27EBA" w:rsidP="00C27EBA">
      <w:pPr>
        <w:pStyle w:val="04BulletedBulletedTextRegular"/>
        <w:numPr>
          <w:ilvl w:val="0"/>
          <w:numId w:val="0"/>
        </w:numPr>
        <w:ind w:left="510" w:hanging="510"/>
      </w:pPr>
    </w:p>
    <w:p w14:paraId="4599EE23" w14:textId="77777777" w:rsidR="00C27EBA" w:rsidRPr="00C068FC" w:rsidRDefault="00C27EBA" w:rsidP="00C27EBA">
      <w:pPr>
        <w:pStyle w:val="04BulletedBulletedTextRegular"/>
        <w:numPr>
          <w:ilvl w:val="0"/>
          <w:numId w:val="0"/>
        </w:numPr>
        <w:ind w:left="510" w:hanging="510"/>
      </w:pPr>
    </w:p>
    <w:p w14:paraId="3D517BF9" w14:textId="77777777" w:rsidR="00B22EA2" w:rsidRPr="00C068FC" w:rsidRDefault="00B22EA2" w:rsidP="00C27EBA">
      <w:pPr>
        <w:pStyle w:val="04BulletedBulletedTextRegular"/>
        <w:numPr>
          <w:ilvl w:val="0"/>
          <w:numId w:val="0"/>
        </w:numPr>
        <w:ind w:left="510" w:hanging="510"/>
      </w:pPr>
    </w:p>
    <w:p w14:paraId="7A0DCF54" w14:textId="77777777" w:rsidR="00B22EA2" w:rsidRPr="00C068FC" w:rsidRDefault="00B22EA2" w:rsidP="00C27EBA">
      <w:pPr>
        <w:pStyle w:val="04BulletedBulletedTextRegular"/>
        <w:numPr>
          <w:ilvl w:val="0"/>
          <w:numId w:val="0"/>
        </w:numPr>
        <w:ind w:left="510" w:hanging="510"/>
      </w:pPr>
    </w:p>
    <w:p w14:paraId="7ED7BB7A" w14:textId="77777777" w:rsidR="00B22EA2" w:rsidRPr="00C068FC" w:rsidRDefault="00B22EA2" w:rsidP="00C27EBA">
      <w:pPr>
        <w:pStyle w:val="04BulletedBulletedTextRegular"/>
        <w:numPr>
          <w:ilvl w:val="0"/>
          <w:numId w:val="0"/>
        </w:numPr>
        <w:ind w:left="510" w:hanging="510"/>
      </w:pPr>
    </w:p>
    <w:p w14:paraId="3540422A" w14:textId="77777777" w:rsidR="00B22EA2" w:rsidRPr="00C068FC" w:rsidRDefault="00B22EA2" w:rsidP="00C27EBA">
      <w:pPr>
        <w:pStyle w:val="04BulletedBulletedTextRegular"/>
        <w:numPr>
          <w:ilvl w:val="0"/>
          <w:numId w:val="0"/>
        </w:numPr>
        <w:ind w:left="510" w:hanging="510"/>
      </w:pPr>
    </w:p>
    <w:p w14:paraId="7D370F0F" w14:textId="77777777" w:rsidR="00B22EA2" w:rsidRPr="00C068FC" w:rsidRDefault="00B22EA2" w:rsidP="00C27EBA">
      <w:pPr>
        <w:pStyle w:val="04BulletedBulletedTextRegular"/>
        <w:numPr>
          <w:ilvl w:val="0"/>
          <w:numId w:val="0"/>
        </w:numPr>
        <w:ind w:left="510" w:hanging="510"/>
      </w:pPr>
    </w:p>
    <w:p w14:paraId="4449AF6E" w14:textId="77777777" w:rsidR="00B22EA2" w:rsidRPr="00C068FC" w:rsidRDefault="001C2EDC" w:rsidP="00C27EBA">
      <w:pPr>
        <w:pStyle w:val="04BulletedBulletedTextRegular"/>
        <w:numPr>
          <w:ilvl w:val="0"/>
          <w:numId w:val="0"/>
        </w:numPr>
        <w:ind w:left="510" w:hanging="510"/>
      </w:pPr>
      <w:r w:rsidRPr="00C068FC">
        <w:rPr>
          <w:noProof/>
          <w:lang w:val="en-US"/>
        </w:rPr>
        <w:drawing>
          <wp:anchor distT="0" distB="0" distL="114300" distR="114300" simplePos="0" relativeHeight="251676160" behindDoc="0" locked="0" layoutInCell="1" allowOverlap="1" wp14:anchorId="515860E3" wp14:editId="4689B949">
            <wp:simplePos x="0" y="0"/>
            <wp:positionH relativeFrom="column">
              <wp:posOffset>333374</wp:posOffset>
            </wp:positionH>
            <wp:positionV relativeFrom="paragraph">
              <wp:posOffset>175260</wp:posOffset>
            </wp:positionV>
            <wp:extent cx="4794823" cy="3200400"/>
            <wp:effectExtent l="0" t="0" r="6350" b="0"/>
            <wp:wrapNone/>
            <wp:docPr id="192" name="Picture 192" descr="San íomhá seo, feictear taobh istigh de Sheomra Chathail Brugha" title="Seomra Chathail Brugha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nbX\General Admin\GENERAL ADMIN\Corporate Photography 2015\ABP-9-5-16 Photos\ABP-9-5-16-HR-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8988" cy="320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BE7E6" w14:textId="77777777" w:rsidR="00B22EA2" w:rsidRPr="00C068FC" w:rsidRDefault="00B22EA2" w:rsidP="00C27EBA">
      <w:pPr>
        <w:pStyle w:val="04BulletedBulletedTextRegular"/>
        <w:numPr>
          <w:ilvl w:val="0"/>
          <w:numId w:val="0"/>
        </w:numPr>
        <w:ind w:left="510" w:hanging="510"/>
      </w:pPr>
    </w:p>
    <w:p w14:paraId="645C53B2" w14:textId="77777777" w:rsidR="00B22EA2" w:rsidRPr="00C068FC" w:rsidRDefault="00B22EA2" w:rsidP="00C27EBA">
      <w:pPr>
        <w:pStyle w:val="04BulletedBulletedTextRegular"/>
        <w:numPr>
          <w:ilvl w:val="0"/>
          <w:numId w:val="0"/>
        </w:numPr>
        <w:ind w:left="510" w:hanging="510"/>
      </w:pPr>
    </w:p>
    <w:p w14:paraId="4503B825" w14:textId="77777777" w:rsidR="00B22EA2" w:rsidRPr="00C068FC" w:rsidRDefault="00B22EA2" w:rsidP="00C27EBA">
      <w:pPr>
        <w:pStyle w:val="04BulletedBulletedTextRegular"/>
        <w:numPr>
          <w:ilvl w:val="0"/>
          <w:numId w:val="0"/>
        </w:numPr>
        <w:ind w:left="510" w:hanging="510"/>
      </w:pPr>
    </w:p>
    <w:p w14:paraId="3ABC2D2C" w14:textId="77777777" w:rsidR="00B22EA2" w:rsidRPr="00C068FC" w:rsidRDefault="00B22EA2" w:rsidP="00C27EBA">
      <w:pPr>
        <w:pStyle w:val="04BulletedBulletedTextRegular"/>
        <w:numPr>
          <w:ilvl w:val="0"/>
          <w:numId w:val="0"/>
        </w:numPr>
        <w:ind w:left="510" w:hanging="510"/>
      </w:pPr>
    </w:p>
    <w:p w14:paraId="601DC0A2" w14:textId="77777777" w:rsidR="00B22EA2" w:rsidRPr="00C068FC" w:rsidRDefault="00B22EA2" w:rsidP="00C27EBA">
      <w:pPr>
        <w:pStyle w:val="04BulletedBulletedTextRegular"/>
        <w:numPr>
          <w:ilvl w:val="0"/>
          <w:numId w:val="0"/>
        </w:numPr>
        <w:ind w:left="510" w:hanging="510"/>
      </w:pPr>
    </w:p>
    <w:p w14:paraId="7073E3E9" w14:textId="77777777" w:rsidR="00B22EA2" w:rsidRPr="00C068FC" w:rsidRDefault="00B22EA2" w:rsidP="00C27EBA">
      <w:pPr>
        <w:pStyle w:val="04BulletedBulletedTextRegular"/>
        <w:numPr>
          <w:ilvl w:val="0"/>
          <w:numId w:val="0"/>
        </w:numPr>
        <w:ind w:left="510" w:hanging="510"/>
      </w:pPr>
    </w:p>
    <w:p w14:paraId="28FB526A" w14:textId="77777777" w:rsidR="00B22EA2" w:rsidRPr="00C068FC" w:rsidRDefault="00B22EA2" w:rsidP="00C27EBA">
      <w:pPr>
        <w:pStyle w:val="04BulletedBulletedTextRegular"/>
        <w:numPr>
          <w:ilvl w:val="0"/>
          <w:numId w:val="0"/>
        </w:numPr>
        <w:ind w:left="510" w:hanging="510"/>
      </w:pPr>
    </w:p>
    <w:p w14:paraId="4C956E38" w14:textId="77777777" w:rsidR="00B22EA2" w:rsidRPr="00C068FC" w:rsidRDefault="00B22EA2" w:rsidP="00C27EBA">
      <w:pPr>
        <w:pStyle w:val="04BulletedBulletedTextRegular"/>
        <w:numPr>
          <w:ilvl w:val="0"/>
          <w:numId w:val="0"/>
        </w:numPr>
        <w:ind w:left="510" w:hanging="510"/>
      </w:pPr>
    </w:p>
    <w:p w14:paraId="1BB23FA6" w14:textId="77777777" w:rsidR="00B22EA2" w:rsidRPr="00C068FC" w:rsidRDefault="00B22EA2" w:rsidP="00C27EBA">
      <w:pPr>
        <w:pStyle w:val="04BulletedBulletedTextRegular"/>
        <w:numPr>
          <w:ilvl w:val="0"/>
          <w:numId w:val="0"/>
        </w:numPr>
        <w:ind w:left="510" w:hanging="510"/>
      </w:pPr>
    </w:p>
    <w:p w14:paraId="20408CF6" w14:textId="77777777" w:rsidR="00B22EA2" w:rsidRPr="00C068FC" w:rsidRDefault="00B22EA2" w:rsidP="00C27EBA">
      <w:pPr>
        <w:pStyle w:val="04BulletedBulletedTextRegular"/>
        <w:numPr>
          <w:ilvl w:val="0"/>
          <w:numId w:val="0"/>
        </w:numPr>
        <w:ind w:left="510" w:hanging="510"/>
      </w:pPr>
    </w:p>
    <w:p w14:paraId="676C820C" w14:textId="77777777" w:rsidR="00B22EA2" w:rsidRPr="00C068FC" w:rsidRDefault="00B22EA2" w:rsidP="00C27EBA">
      <w:pPr>
        <w:pStyle w:val="04BulletedBulletedTextRegular"/>
        <w:numPr>
          <w:ilvl w:val="0"/>
          <w:numId w:val="0"/>
        </w:numPr>
        <w:ind w:left="510" w:hanging="510"/>
      </w:pPr>
    </w:p>
    <w:p w14:paraId="48C5E78B" w14:textId="77777777" w:rsidR="00C27EBA" w:rsidRPr="00C068FC" w:rsidRDefault="00104265" w:rsidP="00C27EBA">
      <w:pPr>
        <w:pStyle w:val="02BoldBoldText"/>
      </w:pPr>
      <w:bookmarkStart w:id="19" w:name="_Toc37771587"/>
      <w:r w:rsidRPr="00C068FC">
        <w:lastRenderedPageBreak/>
        <w:t>Seomra Sheá</w:t>
      </w:r>
      <w:r w:rsidR="00AD1655" w:rsidRPr="00C068FC">
        <w:t>n</w:t>
      </w:r>
      <w:r w:rsidR="00C27EBA" w:rsidRPr="00C068FC">
        <w:t xml:space="preserve"> M</w:t>
      </w:r>
      <w:r w:rsidRPr="00C068FC">
        <w:rPr>
          <w:lang w:val="ga-IE"/>
        </w:rPr>
        <w:t xml:space="preserve">hic </w:t>
      </w:r>
      <w:r w:rsidR="00C27EBA" w:rsidRPr="00C068FC">
        <w:t>D</w:t>
      </w:r>
      <w:r w:rsidRPr="00C068FC">
        <w:rPr>
          <w:lang w:val="ga-IE"/>
        </w:rPr>
        <w:t>h</w:t>
      </w:r>
      <w:r w:rsidR="00C27EBA" w:rsidRPr="00C068FC">
        <w:t>iarmada</w:t>
      </w:r>
      <w:bookmarkEnd w:id="19"/>
    </w:p>
    <w:p w14:paraId="6B508986" w14:textId="77777777" w:rsidR="00C27EBA" w:rsidRPr="00C068FC" w:rsidRDefault="00AD1655" w:rsidP="00C27EBA">
      <w:pPr>
        <w:pStyle w:val="04BulletedBulletedTextRegular"/>
        <w:numPr>
          <w:ilvl w:val="0"/>
          <w:numId w:val="0"/>
        </w:numPr>
        <w:tabs>
          <w:tab w:val="clear" w:pos="510"/>
          <w:tab w:val="left" w:pos="0"/>
        </w:tabs>
        <w:rPr>
          <w:lang w:val="ga-IE"/>
        </w:rPr>
      </w:pPr>
      <w:r w:rsidRPr="00C068FC">
        <w:t>Bíonn an seomra seo ar fái</w:t>
      </w:r>
      <w:r w:rsidR="00BB04A9" w:rsidRPr="00C068FC">
        <w:t>l de ghnáth don phobal agus ní</w:t>
      </w:r>
      <w:r w:rsidR="00BB04A9" w:rsidRPr="00C068FC">
        <w:rPr>
          <w:lang w:val="ga-IE"/>
        </w:rPr>
        <w:t xml:space="preserve"> bhíonn cead speisialta de dhíth</w:t>
      </w:r>
      <w:r w:rsidR="00F13819" w:rsidRPr="00C068FC">
        <w:rPr>
          <w:lang w:val="ga-IE"/>
        </w:rPr>
        <w:t xml:space="preserve"> má tá an doras ar oscailt</w:t>
      </w:r>
      <w:r w:rsidRPr="00C068FC">
        <w:t>. Tá an seomra seo ciúin agus tá solas nádúrtha ann.</w:t>
      </w:r>
      <w:r w:rsidR="00BB04A9" w:rsidRPr="00C068FC">
        <w:rPr>
          <w:lang w:val="ga-IE"/>
        </w:rPr>
        <w:t xml:space="preserve"> Is féidir leat</w:t>
      </w:r>
    </w:p>
    <w:p w14:paraId="0BB8C535" w14:textId="77777777" w:rsidR="00C27EBA" w:rsidRPr="00C068FC" w:rsidRDefault="00F13819" w:rsidP="00C27EBA">
      <w:pPr>
        <w:pStyle w:val="04BulletedBulletedTextRegular"/>
      </w:pPr>
      <w:r w:rsidRPr="00C068FC">
        <w:rPr>
          <w:lang w:val="ga-IE"/>
        </w:rPr>
        <w:t>f</w:t>
      </w:r>
      <w:r w:rsidR="00BB04A9" w:rsidRPr="00C068FC">
        <w:rPr>
          <w:lang w:val="ga-IE"/>
        </w:rPr>
        <w:t xml:space="preserve">anacht </w:t>
      </w:r>
      <w:r w:rsidR="00AD1655" w:rsidRPr="00C068FC">
        <w:t xml:space="preserve">ar fhoireann an Bhoird Pleanála </w:t>
      </w:r>
      <w:r w:rsidR="00BB04A9" w:rsidRPr="00C068FC">
        <w:rPr>
          <w:lang w:val="ga-IE"/>
        </w:rPr>
        <w:t>ar do chompord</w:t>
      </w:r>
      <w:r w:rsidR="00AD1655" w:rsidRPr="00C068FC">
        <w:t xml:space="preserve"> </w:t>
      </w:r>
    </w:p>
    <w:p w14:paraId="4A72288B" w14:textId="77777777" w:rsidR="00C27EBA" w:rsidRPr="00C068FC" w:rsidRDefault="00F13819" w:rsidP="00C27EBA">
      <w:pPr>
        <w:pStyle w:val="04BulletedBulletedTextRegular"/>
      </w:pPr>
      <w:r w:rsidRPr="00C068FC">
        <w:rPr>
          <w:lang w:val="ga-IE"/>
        </w:rPr>
        <w:t>á</w:t>
      </w:r>
      <w:r w:rsidR="00E615AB" w:rsidRPr="00C068FC">
        <w:t>bhair p</w:t>
      </w:r>
      <w:r w:rsidR="00104265" w:rsidRPr="00C068FC">
        <w:rPr>
          <w:lang w:val="ga-IE"/>
        </w:rPr>
        <w:t>h</w:t>
      </w:r>
      <w:r w:rsidR="00E615AB" w:rsidRPr="00C068FC">
        <w:t>leanála a phlé go príobháideach leis an bhfoireann, nó</w:t>
      </w:r>
      <w:r w:rsidR="00C27EBA" w:rsidRPr="00C068FC">
        <w:t xml:space="preserve"> </w:t>
      </w:r>
    </w:p>
    <w:p w14:paraId="188A2F5F" w14:textId="77777777" w:rsidR="000D0C95" w:rsidRPr="00C068FC" w:rsidRDefault="00F13819" w:rsidP="00E55874">
      <w:pPr>
        <w:pStyle w:val="04BulletedBulletedTextRegular"/>
        <w:ind w:right="-472"/>
        <w:rPr>
          <w:lang w:val="ga-IE"/>
        </w:rPr>
      </w:pPr>
      <w:r w:rsidRPr="00C068FC">
        <w:rPr>
          <w:lang w:val="ga-IE"/>
        </w:rPr>
        <w:t>f</w:t>
      </w:r>
      <w:r w:rsidR="00BB04A9" w:rsidRPr="00C068FC">
        <w:rPr>
          <w:lang w:val="ga-IE"/>
        </w:rPr>
        <w:t>éachaint ar chomhaid a d’iarr tú tríd an t</w:t>
      </w:r>
      <w:r w:rsidR="00E615AB" w:rsidRPr="00C068FC">
        <w:rPr>
          <w:lang w:val="ga-IE"/>
        </w:rPr>
        <w:t>se</w:t>
      </w:r>
      <w:r w:rsidR="00BB04A9" w:rsidRPr="00C068FC">
        <w:rPr>
          <w:lang w:val="ga-IE"/>
        </w:rPr>
        <w:t>irbhís rochtana poiblí ar chásanna cinnte</w:t>
      </w:r>
      <w:r w:rsidR="00C27EBA" w:rsidRPr="00C068FC">
        <w:rPr>
          <w:lang w:val="ga-IE"/>
        </w:rPr>
        <w:t xml:space="preserve">.  </w:t>
      </w:r>
    </w:p>
    <w:p w14:paraId="0847FEF2" w14:textId="77777777" w:rsidR="000D0C95" w:rsidRPr="00C068FC" w:rsidRDefault="00E615AB" w:rsidP="000D0C95">
      <w:pPr>
        <w:pStyle w:val="04BulletedBulletedTextRegular"/>
        <w:numPr>
          <w:ilvl w:val="0"/>
          <w:numId w:val="0"/>
        </w:numPr>
        <w:tabs>
          <w:tab w:val="clear" w:pos="510"/>
          <w:tab w:val="left" w:pos="0"/>
        </w:tabs>
        <w:rPr>
          <w:lang w:val="ga-IE"/>
        </w:rPr>
      </w:pPr>
      <w:r w:rsidRPr="00C068FC">
        <w:t>I gcás éigeandála, ba chóir duit an seomra a fhágáil agus</w:t>
      </w:r>
      <w:r w:rsidR="00BB04A9" w:rsidRPr="00C068FC">
        <w:rPr>
          <w:lang w:val="ga-IE"/>
        </w:rPr>
        <w:t xml:space="preserve"> dul</w:t>
      </w:r>
      <w:r w:rsidRPr="00C068FC">
        <w:t xml:space="preserve"> c</w:t>
      </w:r>
      <w:r w:rsidR="00BB04A9" w:rsidRPr="00C068FC">
        <w:t xml:space="preserve">huig an </w:t>
      </w:r>
      <w:r w:rsidR="00A639A1" w:rsidRPr="00C068FC">
        <w:rPr>
          <w:lang w:val="ga-IE"/>
        </w:rPr>
        <w:t xml:space="preserve">láthair </w:t>
      </w:r>
      <w:r w:rsidR="00BB04A9" w:rsidRPr="00C068FC">
        <w:t xml:space="preserve">fáiltithe agus </w:t>
      </w:r>
      <w:r w:rsidRPr="00C068FC">
        <w:t xml:space="preserve">treoracha </w:t>
      </w:r>
      <w:r w:rsidR="00BB04A9" w:rsidRPr="00C068FC">
        <w:t xml:space="preserve">foirne nó </w:t>
      </w:r>
      <w:r w:rsidRPr="00C068FC">
        <w:t xml:space="preserve">gardaí </w:t>
      </w:r>
      <w:r w:rsidR="00BB04A9" w:rsidRPr="00C068FC">
        <w:t>slándála</w:t>
      </w:r>
      <w:r w:rsidR="00BB04A9" w:rsidRPr="00C068FC">
        <w:rPr>
          <w:lang w:val="ga-IE"/>
        </w:rPr>
        <w:t xml:space="preserve"> a leanúint.</w:t>
      </w:r>
    </w:p>
    <w:p w14:paraId="4D0C3C91" w14:textId="77777777" w:rsidR="00C27EBA" w:rsidRPr="00C068FC" w:rsidRDefault="001E588A" w:rsidP="00E55874">
      <w:pPr>
        <w:pStyle w:val="01RegularRegularText"/>
      </w:pPr>
      <w:r w:rsidRPr="00C068FC">
        <w:rPr>
          <w:noProof/>
          <w:lang w:val="en-US"/>
        </w:rPr>
        <w:drawing>
          <wp:anchor distT="0" distB="0" distL="114300" distR="114300" simplePos="0" relativeHeight="251693568" behindDoc="0" locked="0" layoutInCell="1" allowOverlap="1" wp14:anchorId="2C95F0AD" wp14:editId="0F3ED772">
            <wp:simplePos x="0" y="0"/>
            <wp:positionH relativeFrom="margin">
              <wp:align>center</wp:align>
            </wp:positionH>
            <wp:positionV relativeFrom="paragraph">
              <wp:posOffset>136525</wp:posOffset>
            </wp:positionV>
            <wp:extent cx="4581085" cy="3057525"/>
            <wp:effectExtent l="0" t="0" r="0" b="0"/>
            <wp:wrapNone/>
            <wp:docPr id="199" name="Picture 199" descr="San íomhá seo, feictear taobh amuigh de Sheomra Sheáin MacDiarmada" title="Taobh amuigh de Sheomra Sheáin MacDi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doherty\Desktop\Noel photos March 2018\ABP Building etc 8-2-18 HR\ABP Building etc 8-2-18 HR\ABP Building etc HR-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108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C586C" w14:textId="77777777" w:rsidR="00C27EBA" w:rsidRPr="00C068FC" w:rsidRDefault="00C27EBA" w:rsidP="00E55874">
      <w:pPr>
        <w:pStyle w:val="01RegularRegularText"/>
      </w:pPr>
    </w:p>
    <w:p w14:paraId="62590797" w14:textId="77777777" w:rsidR="00C27EBA" w:rsidRPr="00C068FC" w:rsidRDefault="00C27EBA" w:rsidP="00E55874">
      <w:pPr>
        <w:pStyle w:val="01RegularRegularText"/>
      </w:pPr>
    </w:p>
    <w:p w14:paraId="0C851C54" w14:textId="77777777" w:rsidR="00C27EBA" w:rsidRPr="00C068FC" w:rsidRDefault="00C27EBA" w:rsidP="00E55874">
      <w:pPr>
        <w:pStyle w:val="01RegularRegularText"/>
      </w:pPr>
    </w:p>
    <w:p w14:paraId="699C6847" w14:textId="77777777" w:rsidR="00C27EBA" w:rsidRPr="00C068FC" w:rsidRDefault="00C27EBA" w:rsidP="00E55874">
      <w:pPr>
        <w:pStyle w:val="01RegularRegularText"/>
      </w:pPr>
    </w:p>
    <w:p w14:paraId="30595A9D" w14:textId="77777777" w:rsidR="00C27EBA" w:rsidRPr="00C068FC" w:rsidRDefault="00C27EBA" w:rsidP="00E55874">
      <w:pPr>
        <w:pStyle w:val="01RegularRegularText"/>
      </w:pPr>
    </w:p>
    <w:p w14:paraId="6EF6054F" w14:textId="77777777" w:rsidR="00C27EBA" w:rsidRPr="00C068FC" w:rsidRDefault="00C27EBA" w:rsidP="00E55874">
      <w:pPr>
        <w:pStyle w:val="01RegularRegularText"/>
      </w:pPr>
    </w:p>
    <w:p w14:paraId="6F36A474" w14:textId="77777777" w:rsidR="00C27EBA" w:rsidRPr="00C068FC" w:rsidRDefault="00C27EBA" w:rsidP="00E55874">
      <w:pPr>
        <w:pStyle w:val="01RegularRegularText"/>
      </w:pPr>
    </w:p>
    <w:p w14:paraId="1E4FE09E" w14:textId="77777777" w:rsidR="00C27EBA" w:rsidRPr="00C068FC" w:rsidRDefault="00C27EBA" w:rsidP="00E55874">
      <w:pPr>
        <w:pStyle w:val="01RegularRegularText"/>
      </w:pPr>
    </w:p>
    <w:p w14:paraId="7968C538" w14:textId="77777777" w:rsidR="00C27EBA" w:rsidRPr="00C068FC" w:rsidRDefault="00C27EBA" w:rsidP="00E55874">
      <w:pPr>
        <w:pStyle w:val="01RegularRegularText"/>
      </w:pPr>
    </w:p>
    <w:p w14:paraId="4362DB8C" w14:textId="77777777" w:rsidR="00C27EBA" w:rsidRPr="00C068FC" w:rsidRDefault="00C27EBA" w:rsidP="00E55874">
      <w:pPr>
        <w:pStyle w:val="01RegularRegularText"/>
      </w:pPr>
    </w:p>
    <w:p w14:paraId="428D5A68" w14:textId="77777777" w:rsidR="00B22EA2" w:rsidRPr="00C068FC" w:rsidRDefault="001E588A" w:rsidP="005A24B9">
      <w:pPr>
        <w:pStyle w:val="01RegularRegularText"/>
      </w:pPr>
      <w:r w:rsidRPr="00C068FC">
        <w:rPr>
          <w:noProof/>
          <w:lang w:val="en-US"/>
        </w:rPr>
        <w:drawing>
          <wp:anchor distT="0" distB="0" distL="114300" distR="114300" simplePos="0" relativeHeight="251635200" behindDoc="0" locked="0" layoutInCell="1" allowOverlap="1" wp14:anchorId="78DBE589" wp14:editId="2701B0A8">
            <wp:simplePos x="0" y="0"/>
            <wp:positionH relativeFrom="margin">
              <wp:align>center</wp:align>
            </wp:positionH>
            <wp:positionV relativeFrom="paragraph">
              <wp:posOffset>149860</wp:posOffset>
            </wp:positionV>
            <wp:extent cx="4572000" cy="3052079"/>
            <wp:effectExtent l="0" t="0" r="0" b="0"/>
            <wp:wrapNone/>
            <wp:docPr id="25" name="Picture 25" descr="San íomhá seo, feictear na suíocháin agus boird atá i Seomra Sheáin Mac Diarmada. Feictear chomh maith na múnlaí a bhíonn ar thaispeáint sa seomra uaireanta." title="Seomra Sheáin Mac Diarmada (taobh ist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oherty\Desktop\Noel photos March 2018\ABP Building etc 8-2-18 HR\ABP Building etc 8-2-18 HR\ABP Building etc HR-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3052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A2" w:rsidRPr="00C068FC">
        <w:br w:type="page"/>
      </w:r>
    </w:p>
    <w:p w14:paraId="43D22BBC" w14:textId="77777777" w:rsidR="00D603A6" w:rsidRPr="00C068FC" w:rsidRDefault="001F451B" w:rsidP="00D603A6">
      <w:pPr>
        <w:pStyle w:val="02BoldBoldText"/>
      </w:pPr>
      <w:bookmarkStart w:id="20" w:name="_Toc37771588"/>
      <w:r w:rsidRPr="00C068FC">
        <w:lastRenderedPageBreak/>
        <w:t>Ag fágáil na hoifige</w:t>
      </w:r>
      <w:bookmarkEnd w:id="20"/>
    </w:p>
    <w:p w14:paraId="70E4B0F9" w14:textId="77777777" w:rsidR="00B22EA2" w:rsidRPr="00C068FC" w:rsidRDefault="00BB04A9" w:rsidP="00D603A6">
      <w:pPr>
        <w:pStyle w:val="01RegularRegularText"/>
      </w:pPr>
      <w:r w:rsidRPr="00C068FC">
        <w:rPr>
          <w:lang w:val="ga-IE"/>
        </w:rPr>
        <w:t>Ag deireadh do chuairte ar an m</w:t>
      </w:r>
      <w:r w:rsidR="001F451B" w:rsidRPr="00C068FC">
        <w:t>Bord Pleanála</w:t>
      </w:r>
      <w:r w:rsidR="00D603A6" w:rsidRPr="00C068FC">
        <w:t>,</w:t>
      </w:r>
      <w:r w:rsidR="001F451B" w:rsidRPr="00C068FC">
        <w:t xml:space="preserve"> </w:t>
      </w:r>
      <w:r w:rsidR="00104265" w:rsidRPr="00C068FC">
        <w:rPr>
          <w:lang w:val="ga-IE"/>
        </w:rPr>
        <w:t>imigh amach trí</w:t>
      </w:r>
      <w:r w:rsidRPr="00C068FC">
        <w:rPr>
          <w:lang w:val="ga-IE"/>
        </w:rPr>
        <w:t xml:space="preserve"> </w:t>
      </w:r>
      <w:r w:rsidRPr="00C068FC">
        <w:t>na doirse</w:t>
      </w:r>
      <w:r w:rsidR="005F184B" w:rsidRPr="00C068FC">
        <w:rPr>
          <w:lang w:val="ga-IE"/>
        </w:rPr>
        <w:t xml:space="preserve"> céanna </w:t>
      </w:r>
      <w:r w:rsidRPr="00C068FC">
        <w:rPr>
          <w:lang w:val="ga-IE"/>
        </w:rPr>
        <w:t xml:space="preserve">ar </w:t>
      </w:r>
      <w:r w:rsidR="001F451B" w:rsidRPr="00C068FC">
        <w:t>S</w:t>
      </w:r>
      <w:r w:rsidRPr="00C068FC">
        <w:rPr>
          <w:lang w:val="ga-IE"/>
        </w:rPr>
        <w:t>h</w:t>
      </w:r>
      <w:r w:rsidR="001F451B" w:rsidRPr="00C068FC">
        <w:t>ráid Mhaoilbhríde.</w:t>
      </w:r>
    </w:p>
    <w:p w14:paraId="10662CF5" w14:textId="77777777" w:rsidR="00B22EA2" w:rsidRPr="00C068FC" w:rsidRDefault="00B22EA2" w:rsidP="00D603A6">
      <w:pPr>
        <w:pStyle w:val="01RegularRegularText"/>
      </w:pPr>
    </w:p>
    <w:p w14:paraId="3AD76714" w14:textId="77777777" w:rsidR="005F184B" w:rsidRPr="00C068FC" w:rsidRDefault="001F451B" w:rsidP="00D603A6">
      <w:pPr>
        <w:pStyle w:val="01RegularRegularText"/>
        <w:rPr>
          <w:lang w:val="ga-IE"/>
        </w:rPr>
      </w:pPr>
      <w:r w:rsidRPr="00C068FC">
        <w:t>Osclóidh na doirse póirse go huathoibríoch nuair a théann tú chucu.</w:t>
      </w:r>
    </w:p>
    <w:p w14:paraId="749A4D51" w14:textId="77777777" w:rsidR="005F184B" w:rsidRPr="00C068FC" w:rsidRDefault="005F184B" w:rsidP="00D603A6">
      <w:pPr>
        <w:pStyle w:val="01RegularRegularText"/>
        <w:rPr>
          <w:lang w:val="ga-IE"/>
        </w:rPr>
      </w:pPr>
    </w:p>
    <w:p w14:paraId="5E952192" w14:textId="77777777" w:rsidR="005F184B" w:rsidRPr="00C068FC" w:rsidRDefault="005F184B" w:rsidP="00D603A6">
      <w:pPr>
        <w:pStyle w:val="01RegularRegularText"/>
        <w:rPr>
          <w:lang w:val="ga-IE"/>
        </w:rPr>
      </w:pPr>
      <w:r w:rsidRPr="00C068FC">
        <w:rPr>
          <w:lang w:val="ga-IE"/>
        </w:rPr>
        <w:t>Agus tú ag siúl tríd an bpóirse, ba chóir go n-osclódh an doras amach ar Shráid Mhaoilbhríde nuair a shroicheann tú é. Osclóidh an doras isteach chugat. Ansin rachaidh tú amach ar Shráid Mhaoilbhríde os comhair foirgneamh Eir. Más mian leat dul chuig Sráid Chathail Brugha, Sráid T</w:t>
      </w:r>
      <w:r w:rsidR="00602E37" w:rsidRPr="00C068FC">
        <w:rPr>
          <w:lang w:val="ga-IE"/>
        </w:rPr>
        <w:t>h</w:t>
      </w:r>
      <w:r w:rsidRPr="00C068FC">
        <w:rPr>
          <w:lang w:val="ga-IE"/>
        </w:rPr>
        <w:t xml:space="preserve">albóid nó Sráid Uí Chonaill, cas ar dheis. Cas ar chlé chun dul chuig Sráid Parnell. </w:t>
      </w:r>
    </w:p>
    <w:p w14:paraId="1A35D5B4" w14:textId="77777777" w:rsidR="005F184B" w:rsidRPr="00C068FC" w:rsidRDefault="005F184B" w:rsidP="00D603A6">
      <w:pPr>
        <w:pStyle w:val="01RegularRegularText"/>
        <w:rPr>
          <w:lang w:val="ga-IE"/>
        </w:rPr>
      </w:pPr>
    </w:p>
    <w:p w14:paraId="1E5410F1" w14:textId="77777777" w:rsidR="00B22EA2" w:rsidRPr="00C068FC" w:rsidRDefault="005F184B" w:rsidP="00D603A6">
      <w:pPr>
        <w:pStyle w:val="01RegularRegularText"/>
      </w:pPr>
      <w:r w:rsidRPr="00C068FC">
        <w:rPr>
          <w:lang w:val="ga-IE"/>
        </w:rPr>
        <w:t>Mura n-osclaíonn an doras, ciallaíonn sé nár bhraith an braiteoir thú. Téigh siar cú</w:t>
      </w:r>
      <w:r w:rsidR="00602E37" w:rsidRPr="00C068FC">
        <w:rPr>
          <w:lang w:val="ga-IE"/>
        </w:rPr>
        <w:t>pla</w:t>
      </w:r>
      <w:r w:rsidRPr="00C068FC">
        <w:rPr>
          <w:lang w:val="ga-IE"/>
        </w:rPr>
        <w:t xml:space="preserve"> céim agus siúl suas chuig na doirse arís. </w:t>
      </w:r>
      <w:r w:rsidR="00764633" w:rsidRPr="00C068FC">
        <w:t>Ba chóir go n-oscló</w:t>
      </w:r>
      <w:r w:rsidRPr="00C068FC">
        <w:rPr>
          <w:lang w:val="ga-IE"/>
        </w:rPr>
        <w:t>dh</w:t>
      </w:r>
      <w:r w:rsidRPr="00C068FC">
        <w:t xml:space="preserve"> </w:t>
      </w:r>
      <w:r w:rsidRPr="00C068FC">
        <w:rPr>
          <w:lang w:val="ga-IE"/>
        </w:rPr>
        <w:t>na doirse an uair seo</w:t>
      </w:r>
      <w:r w:rsidR="00764633" w:rsidRPr="00C068FC">
        <w:t>.</w:t>
      </w:r>
    </w:p>
    <w:p w14:paraId="1A1AAA05" w14:textId="77777777" w:rsidR="00B22EA2" w:rsidRPr="00C068FC" w:rsidRDefault="00B22EA2" w:rsidP="00D603A6">
      <w:pPr>
        <w:pStyle w:val="01RegularRegularText"/>
      </w:pPr>
    </w:p>
    <w:p w14:paraId="0BF94BB3" w14:textId="77777777" w:rsidR="00D603A6" w:rsidRPr="00C068FC" w:rsidRDefault="00983668" w:rsidP="00D603A6">
      <w:pPr>
        <w:pStyle w:val="01RegularRegularText"/>
        <w:rPr>
          <w:lang w:val="ga-IE"/>
        </w:rPr>
      </w:pPr>
      <w:r w:rsidRPr="00C068FC">
        <w:rPr>
          <w:noProof/>
          <w:lang w:val="en-US"/>
        </w:rPr>
        <mc:AlternateContent>
          <mc:Choice Requires="wps">
            <w:drawing>
              <wp:anchor distT="0" distB="0" distL="114300" distR="114300" simplePos="0" relativeHeight="251651584" behindDoc="0" locked="0" layoutInCell="1" allowOverlap="1" wp14:anchorId="06E2E87D" wp14:editId="49FDB384">
                <wp:simplePos x="0" y="0"/>
                <wp:positionH relativeFrom="column">
                  <wp:posOffset>3317875</wp:posOffset>
                </wp:positionH>
                <wp:positionV relativeFrom="paragraph">
                  <wp:posOffset>2675255</wp:posOffset>
                </wp:positionV>
                <wp:extent cx="1339850" cy="64135"/>
                <wp:effectExtent l="0" t="152400" r="0" b="107315"/>
                <wp:wrapNone/>
                <wp:docPr id="29" name="Straight Arrow Connector 29" title="Arrow pointing to door assistance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9BE54" id="Straight Arrow Connector 29" o:spid="_x0000_s1026" type="#_x0000_t32" alt="Title: Arrow pointing to door assistance button" style="position:absolute;margin-left:261.25pt;margin-top:210.65pt;width:105.5pt;height:5.0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" strokecolor="#00b050" strokeweight="6pt">
                <v:stroke endarrow="block" joinstyle="miter"/>
              </v:shape>
            </w:pict>
          </mc:Fallback>
        </mc:AlternateContent>
      </w:r>
      <w:r w:rsidRPr="00C068FC">
        <w:rPr>
          <w:noProof/>
          <w:lang w:val="en-US"/>
        </w:rPr>
        <mc:AlternateContent>
          <mc:Choice Requires="wps">
            <w:drawing>
              <wp:anchor distT="0" distB="0" distL="114300" distR="114300" simplePos="0" relativeHeight="251659776" behindDoc="0" locked="0" layoutInCell="1" allowOverlap="1" wp14:anchorId="24DC99F5" wp14:editId="3E0B1F06">
                <wp:simplePos x="0" y="0"/>
                <wp:positionH relativeFrom="column">
                  <wp:posOffset>2495549</wp:posOffset>
                </wp:positionH>
                <wp:positionV relativeFrom="paragraph">
                  <wp:posOffset>2156460</wp:posOffset>
                </wp:positionV>
                <wp:extent cx="752475" cy="933450"/>
                <wp:effectExtent l="19050" t="19050" r="28575" b="19050"/>
                <wp:wrapNone/>
                <wp:docPr id="30" name="Rectangle 30" title="Bosca buí timpeall ar an gcnaipe cabhrach ar an doras."/>
                <wp:cNvGraphicFramePr/>
                <a:graphic xmlns:a="http://schemas.openxmlformats.org/drawingml/2006/main">
                  <a:graphicData uri="http://schemas.microsoft.com/office/word/2010/wordprocessingShape">
                    <wps:wsp>
                      <wps:cNvSpPr/>
                      <wps:spPr>
                        <a:xfrm>
                          <a:off x="0" y="0"/>
                          <a:ext cx="752475" cy="9334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CD1C" id="Rectangle 30" o:spid="_x0000_s1026" alt="Title: Bosca buí timpeall ar an gcnaipe cabhrach ar an doras." style="position:absolute;margin-left:196.5pt;margin-top:169.8pt;width:59.25pt;height: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" filled="f" strokecolor="#ffc000" strokeweight="3pt"/>
            </w:pict>
          </mc:Fallback>
        </mc:AlternateContent>
      </w:r>
      <w:r w:rsidR="00B22EA2" w:rsidRPr="00C068FC">
        <w:rPr>
          <w:noProof/>
          <w:lang w:val="en-US"/>
        </w:rPr>
        <w:drawing>
          <wp:anchor distT="0" distB="0" distL="114300" distR="114300" simplePos="0" relativeHeight="251643392" behindDoc="0" locked="0" layoutInCell="1" allowOverlap="1" wp14:anchorId="4BB20CE9" wp14:editId="08A6176C">
            <wp:simplePos x="0" y="0"/>
            <wp:positionH relativeFrom="margin">
              <wp:align>center</wp:align>
            </wp:positionH>
            <wp:positionV relativeFrom="paragraph">
              <wp:posOffset>1090930</wp:posOffset>
            </wp:positionV>
            <wp:extent cx="5114925" cy="3410894"/>
            <wp:effectExtent l="0" t="0" r="0" b="0"/>
            <wp:wrapNone/>
            <wp:docPr id="26" name="Picture 26" descr="San íomhá seo taispeántar an cnaipe a úsáidtear chun an doras seachtrach a oscailt le dul amach ar an sráid má tá cabhair chun an doras a oscailt ag teastáil. Is féidir cabhair a iarraidh ón bhfoireann nó ó na gardaí slándála chomh maith.&#10;&#10;San íomhá seo, taispeántar an cnaipe i mbosca buí agus saighead ghlas ag díriú ar an mbosca buí chomh maith." title="Cnaipe chun an doras seachtrach a oscailt, a bhfuil ar fráma dhorais an phói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oherty\Desktop\Noel photos March 2018\ABP Building etc 8-2-18 HR\ABP Building etc 8-2-18 HR\ABP Building etc HR-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4925" cy="3410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633" w:rsidRPr="00C068FC">
        <w:t xml:space="preserve">Má </w:t>
      </w:r>
      <w:r w:rsidR="005F184B" w:rsidRPr="00C068FC">
        <w:rPr>
          <w:lang w:val="ga-IE"/>
        </w:rPr>
        <w:t xml:space="preserve">bhíonn </w:t>
      </w:r>
      <w:r w:rsidR="00764633" w:rsidRPr="00C068FC">
        <w:t xml:space="preserve">cabhair uait </w:t>
      </w:r>
      <w:r w:rsidR="005F184B" w:rsidRPr="00C068FC">
        <w:rPr>
          <w:lang w:val="ga-IE"/>
        </w:rPr>
        <w:t xml:space="preserve">chun </w:t>
      </w:r>
      <w:r w:rsidR="00764633" w:rsidRPr="00C068FC">
        <w:t xml:space="preserve">an doras </w:t>
      </w:r>
      <w:r w:rsidR="005F184B" w:rsidRPr="00C068FC">
        <w:rPr>
          <w:lang w:val="ga-IE"/>
        </w:rPr>
        <w:t xml:space="preserve">amach ar an tsráid a oscailt, brúigh an cnaipe glas </w:t>
      </w:r>
      <w:r w:rsidR="00764633" w:rsidRPr="00C068FC">
        <w:t>ar f</w:t>
      </w:r>
      <w:r w:rsidR="005F184B" w:rsidRPr="00C068FC">
        <w:rPr>
          <w:lang w:val="ga-IE"/>
        </w:rPr>
        <w:t>h</w:t>
      </w:r>
      <w:r w:rsidR="00764633" w:rsidRPr="00C068FC">
        <w:t>ráma an dorais p</w:t>
      </w:r>
      <w:r w:rsidR="005F184B" w:rsidRPr="00C068FC">
        <w:rPr>
          <w:lang w:val="ga-IE"/>
        </w:rPr>
        <w:t>h</w:t>
      </w:r>
      <w:r w:rsidR="00764633" w:rsidRPr="00C068FC">
        <w:t>óirse</w:t>
      </w:r>
      <w:r w:rsidR="005F184B" w:rsidRPr="00C068FC">
        <w:rPr>
          <w:lang w:val="ga-IE"/>
        </w:rPr>
        <w:t>,</w:t>
      </w:r>
      <w:r w:rsidR="00764633" w:rsidRPr="00C068FC">
        <w:t xml:space="preserve"> a osclóidh an doras duit.</w:t>
      </w:r>
      <w:r w:rsidR="005F184B" w:rsidRPr="00C068FC">
        <w:rPr>
          <w:lang w:val="ga-IE"/>
        </w:rPr>
        <w:t xml:space="preserve"> Nó iarr cabhair ar an bhfáilteoir nó ar an ngarda slándála</w:t>
      </w:r>
      <w:r w:rsidR="00764633" w:rsidRPr="00C068FC">
        <w:rPr>
          <w:lang w:val="ga-IE"/>
        </w:rPr>
        <w:t>.</w:t>
      </w:r>
    </w:p>
    <w:p w14:paraId="75D9C93F" w14:textId="77777777" w:rsidR="001E588A" w:rsidRPr="00C068FC" w:rsidRDefault="001E588A" w:rsidP="00D603A6">
      <w:pPr>
        <w:pStyle w:val="01RegularRegularText"/>
        <w:rPr>
          <w:lang w:val="ga-IE"/>
        </w:rPr>
      </w:pPr>
    </w:p>
    <w:p w14:paraId="3F0A7112" w14:textId="77777777" w:rsidR="001E588A" w:rsidRPr="00C068FC" w:rsidRDefault="001E588A" w:rsidP="00D603A6">
      <w:pPr>
        <w:pStyle w:val="01RegularRegularText"/>
        <w:rPr>
          <w:lang w:val="ga-IE"/>
        </w:rPr>
      </w:pPr>
    </w:p>
    <w:p w14:paraId="0EA08AB2" w14:textId="77777777" w:rsidR="001E588A" w:rsidRPr="00C068FC" w:rsidRDefault="001E588A" w:rsidP="00D603A6">
      <w:pPr>
        <w:pStyle w:val="01RegularRegularText"/>
        <w:rPr>
          <w:lang w:val="ga-IE"/>
        </w:rPr>
      </w:pPr>
    </w:p>
    <w:p w14:paraId="3FF58942" w14:textId="77777777" w:rsidR="001E588A" w:rsidRPr="00C068FC" w:rsidRDefault="001E588A" w:rsidP="00D603A6">
      <w:pPr>
        <w:pStyle w:val="01RegularRegularText"/>
        <w:rPr>
          <w:lang w:val="ga-IE"/>
        </w:rPr>
      </w:pPr>
    </w:p>
    <w:p w14:paraId="499F8477" w14:textId="77777777" w:rsidR="001E588A" w:rsidRPr="00C068FC" w:rsidRDefault="001E588A" w:rsidP="00D603A6">
      <w:pPr>
        <w:pStyle w:val="01RegularRegularText"/>
        <w:rPr>
          <w:lang w:val="ga-IE"/>
        </w:rPr>
      </w:pPr>
    </w:p>
    <w:p w14:paraId="07A99AC2" w14:textId="77777777" w:rsidR="001E588A" w:rsidRPr="00C068FC" w:rsidRDefault="001E588A" w:rsidP="00D603A6">
      <w:pPr>
        <w:pStyle w:val="01RegularRegularText"/>
        <w:rPr>
          <w:lang w:val="ga-IE"/>
        </w:rPr>
      </w:pPr>
    </w:p>
    <w:p w14:paraId="10A2A992" w14:textId="77777777" w:rsidR="001E588A" w:rsidRPr="00C068FC" w:rsidRDefault="001E588A" w:rsidP="00D603A6">
      <w:pPr>
        <w:pStyle w:val="01RegularRegularText"/>
        <w:rPr>
          <w:lang w:val="ga-IE"/>
        </w:rPr>
      </w:pPr>
    </w:p>
    <w:p w14:paraId="4B4FF625" w14:textId="77777777" w:rsidR="001E588A" w:rsidRPr="00C068FC" w:rsidRDefault="001E588A" w:rsidP="00D603A6">
      <w:pPr>
        <w:pStyle w:val="01RegularRegularText"/>
        <w:rPr>
          <w:lang w:val="ga-IE"/>
        </w:rPr>
      </w:pPr>
    </w:p>
    <w:p w14:paraId="55A2B472" w14:textId="77777777" w:rsidR="001E588A" w:rsidRPr="00C068FC" w:rsidRDefault="001E588A" w:rsidP="00D603A6">
      <w:pPr>
        <w:pStyle w:val="01RegularRegularText"/>
        <w:rPr>
          <w:lang w:val="ga-IE"/>
        </w:rPr>
      </w:pPr>
    </w:p>
    <w:p w14:paraId="5DF14C6F" w14:textId="77777777" w:rsidR="001E588A" w:rsidRPr="00C068FC" w:rsidRDefault="001E588A" w:rsidP="00D603A6">
      <w:pPr>
        <w:pStyle w:val="01RegularRegularText"/>
        <w:rPr>
          <w:lang w:val="ga-IE"/>
        </w:rPr>
      </w:pPr>
    </w:p>
    <w:p w14:paraId="0D0E220F" w14:textId="77777777" w:rsidR="001E588A" w:rsidRPr="00C068FC" w:rsidRDefault="001E588A" w:rsidP="00D603A6">
      <w:pPr>
        <w:pStyle w:val="01RegularRegularText"/>
        <w:rPr>
          <w:lang w:val="ga-IE"/>
        </w:rPr>
      </w:pPr>
    </w:p>
    <w:p w14:paraId="723D43DB" w14:textId="77777777" w:rsidR="001E588A" w:rsidRPr="00C068FC" w:rsidRDefault="001E588A" w:rsidP="00D603A6">
      <w:pPr>
        <w:pStyle w:val="01RegularRegularText"/>
        <w:rPr>
          <w:lang w:val="ga-IE"/>
        </w:rPr>
      </w:pPr>
    </w:p>
    <w:p w14:paraId="3361216B" w14:textId="77777777" w:rsidR="001E588A" w:rsidRPr="00C068FC" w:rsidRDefault="001E588A" w:rsidP="00D603A6">
      <w:pPr>
        <w:pStyle w:val="01RegularRegularText"/>
        <w:rPr>
          <w:lang w:val="ga-IE"/>
        </w:rPr>
      </w:pPr>
    </w:p>
    <w:p w14:paraId="304BDF43" w14:textId="77777777" w:rsidR="001E588A" w:rsidRPr="00E55874" w:rsidRDefault="00764633" w:rsidP="00E55874">
      <w:pPr>
        <w:pStyle w:val="02BoldBoldText"/>
      </w:pPr>
      <w:bookmarkStart w:id="21" w:name="_Toc37771589"/>
      <w:r w:rsidRPr="00E55874">
        <w:t>Tuilleadh eolais</w:t>
      </w:r>
      <w:bookmarkEnd w:id="21"/>
    </w:p>
    <w:p w14:paraId="69C0DB90" w14:textId="77777777" w:rsidR="001E588A" w:rsidRPr="00C068FC" w:rsidRDefault="001E588A" w:rsidP="001E588A">
      <w:pPr>
        <w:rPr>
          <w:rFonts w:asciiTheme="majorHAnsi" w:hAnsiTheme="majorHAnsi" w:cstheme="majorHAnsi"/>
          <w:lang w:val="ga-IE"/>
        </w:rPr>
      </w:pPr>
    </w:p>
    <w:p w14:paraId="26B4156E" w14:textId="77777777" w:rsidR="001E588A" w:rsidRPr="00C068FC" w:rsidRDefault="005F184B" w:rsidP="001E588A">
      <w:pPr>
        <w:tabs>
          <w:tab w:val="left" w:pos="510"/>
        </w:tabs>
        <w:spacing w:after="0" w:line="460" w:lineRule="exact"/>
        <w:rPr>
          <w:rFonts w:asciiTheme="majorHAnsi" w:hAnsiTheme="majorHAnsi" w:cstheme="majorHAnsi"/>
          <w:sz w:val="24"/>
          <w:szCs w:val="24"/>
        </w:rPr>
      </w:pPr>
      <w:r w:rsidRPr="00C068FC">
        <w:rPr>
          <w:rFonts w:asciiTheme="majorHAnsi" w:hAnsiTheme="majorHAnsi" w:cstheme="majorHAnsi"/>
          <w:sz w:val="24"/>
          <w:szCs w:val="24"/>
          <w:lang w:val="ga-IE"/>
        </w:rPr>
        <w:t>Tá gach iarracht déanta againn treoir chruinn a chur ar fáil duit</w:t>
      </w:r>
      <w:r w:rsidR="00764633" w:rsidRPr="00C068FC">
        <w:rPr>
          <w:rFonts w:asciiTheme="majorHAnsi" w:hAnsiTheme="majorHAnsi" w:cstheme="majorHAnsi"/>
          <w:sz w:val="24"/>
          <w:szCs w:val="24"/>
        </w:rPr>
        <w:t xml:space="preserve">. Ní bheidh An Bord Pleanála freagrach, áfach, as </w:t>
      </w:r>
      <w:r w:rsidRPr="00C068FC">
        <w:rPr>
          <w:rFonts w:asciiTheme="majorHAnsi" w:hAnsiTheme="majorHAnsi" w:cstheme="majorHAnsi"/>
          <w:sz w:val="24"/>
          <w:szCs w:val="24"/>
          <w:lang w:val="ga-IE"/>
        </w:rPr>
        <w:t>rud ar bith a dhéantar de réir an leabhair</w:t>
      </w:r>
      <w:r w:rsidR="00764633" w:rsidRPr="00C068FC">
        <w:rPr>
          <w:rFonts w:asciiTheme="majorHAnsi" w:hAnsiTheme="majorHAnsi" w:cstheme="majorHAnsi"/>
          <w:sz w:val="24"/>
          <w:szCs w:val="24"/>
        </w:rPr>
        <w:t>.</w:t>
      </w:r>
    </w:p>
    <w:p w14:paraId="65A6E8F0" w14:textId="77777777" w:rsidR="001E588A" w:rsidRPr="00C068FC" w:rsidRDefault="001E588A" w:rsidP="001E588A">
      <w:pPr>
        <w:tabs>
          <w:tab w:val="left" w:pos="510"/>
        </w:tabs>
        <w:spacing w:after="0" w:line="460" w:lineRule="exact"/>
        <w:rPr>
          <w:rFonts w:asciiTheme="majorHAnsi" w:hAnsiTheme="majorHAnsi" w:cstheme="majorHAnsi"/>
          <w:sz w:val="24"/>
          <w:szCs w:val="24"/>
          <w:lang w:val="ga-IE"/>
        </w:rPr>
      </w:pPr>
      <w:r w:rsidRPr="00C068FC">
        <w:rPr>
          <w:rFonts w:asciiTheme="majorHAnsi" w:hAnsiTheme="majorHAnsi" w:cstheme="majorHAnsi"/>
          <w:sz w:val="24"/>
          <w:szCs w:val="24"/>
        </w:rPr>
        <w:br/>
      </w:r>
      <w:r w:rsidR="00764633" w:rsidRPr="00C068FC">
        <w:rPr>
          <w:rFonts w:asciiTheme="majorHAnsi" w:hAnsiTheme="majorHAnsi" w:cstheme="majorHAnsi"/>
          <w:sz w:val="24"/>
          <w:szCs w:val="24"/>
        </w:rPr>
        <w:t>Má</w:t>
      </w:r>
      <w:r w:rsidR="005F184B" w:rsidRPr="00C068FC">
        <w:rPr>
          <w:rFonts w:asciiTheme="majorHAnsi" w:hAnsiTheme="majorHAnsi" w:cstheme="majorHAnsi"/>
          <w:sz w:val="24"/>
          <w:szCs w:val="24"/>
          <w:lang w:val="ga-IE"/>
        </w:rPr>
        <w:t xml:space="preserve">s fearr leat an bhileog seo a fháil i bhformáid eile, nó má tá tuilleadh eolais uait, déan teagmháil </w:t>
      </w:r>
      <w:r w:rsidR="005F184B" w:rsidRPr="00C068FC">
        <w:rPr>
          <w:rFonts w:asciiTheme="majorHAnsi" w:hAnsiTheme="majorHAnsi" w:cstheme="majorHAnsi"/>
          <w:sz w:val="24"/>
          <w:szCs w:val="24"/>
        </w:rPr>
        <w:t xml:space="preserve">leis an mBord Pleanála </w:t>
      </w:r>
      <w:r w:rsidR="005F184B" w:rsidRPr="00C068FC">
        <w:rPr>
          <w:rFonts w:asciiTheme="majorHAnsi" w:hAnsiTheme="majorHAnsi" w:cstheme="majorHAnsi"/>
          <w:sz w:val="24"/>
          <w:szCs w:val="24"/>
          <w:lang w:val="ga-IE"/>
        </w:rPr>
        <w:t>ar aon cheann de na slite seo:</w:t>
      </w:r>
    </w:p>
    <w:tbl>
      <w:tblPr>
        <w:tblStyle w:val="TableGrid2"/>
        <w:tblW w:w="0" w:type="auto"/>
        <w:tblLook w:val="04A0" w:firstRow="1" w:lastRow="0" w:firstColumn="1" w:lastColumn="0" w:noHBand="0" w:noVBand="1"/>
      </w:tblPr>
      <w:tblGrid>
        <w:gridCol w:w="4508"/>
        <w:gridCol w:w="4508"/>
      </w:tblGrid>
      <w:tr w:rsidR="001E588A" w:rsidRPr="00C068FC" w14:paraId="68114017" w14:textId="77777777" w:rsidTr="00616741">
        <w:tc>
          <w:tcPr>
            <w:tcW w:w="4508" w:type="dxa"/>
            <w:shd w:val="clear" w:color="auto" w:fill="F2EADD" w:themeFill="background2" w:themeFillTint="33"/>
          </w:tcPr>
          <w:p w14:paraId="4F432012" w14:textId="77777777" w:rsidR="001E588A" w:rsidRPr="00C068FC" w:rsidRDefault="00F506FB" w:rsidP="005F184B">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 xml:space="preserve">Tar </w:t>
            </w:r>
            <w:r w:rsidR="005F184B" w:rsidRPr="00C068FC">
              <w:rPr>
                <w:rFonts w:asciiTheme="majorHAnsi" w:hAnsiTheme="majorHAnsi" w:cstheme="majorHAnsi"/>
                <w:sz w:val="24"/>
                <w:szCs w:val="24"/>
                <w:lang w:val="ga-IE"/>
              </w:rPr>
              <w:t>isteach san oifig</w:t>
            </w:r>
            <w:r w:rsidR="001E588A" w:rsidRPr="00C068FC">
              <w:rPr>
                <w:rFonts w:asciiTheme="majorHAnsi" w:hAnsiTheme="majorHAnsi" w:cstheme="majorHAnsi"/>
                <w:sz w:val="24"/>
                <w:szCs w:val="24"/>
              </w:rPr>
              <w:t>:</w:t>
            </w:r>
          </w:p>
        </w:tc>
        <w:tc>
          <w:tcPr>
            <w:tcW w:w="4508" w:type="dxa"/>
            <w:vMerge w:val="restart"/>
            <w:shd w:val="clear" w:color="auto" w:fill="FFFFFF" w:themeFill="background1"/>
          </w:tcPr>
          <w:p w14:paraId="5D32270F" w14:textId="77777777" w:rsidR="001E588A" w:rsidRPr="00C068FC" w:rsidRDefault="001E588A"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b/>
                <w:sz w:val="24"/>
                <w:szCs w:val="24"/>
                <w:lang w:val="en" w:eastAsia="en-IE"/>
              </w:rPr>
              <w:t>An Bord Pleanála</w:t>
            </w:r>
            <w:r w:rsidRPr="00C068FC">
              <w:rPr>
                <w:rFonts w:asciiTheme="majorHAnsi" w:hAnsiTheme="majorHAnsi" w:cstheme="majorHAnsi"/>
                <w:b/>
                <w:sz w:val="24"/>
                <w:szCs w:val="24"/>
                <w:lang w:val="en" w:eastAsia="en-IE"/>
              </w:rPr>
              <w:br/>
              <w:t xml:space="preserve">64 Marlborough Street </w:t>
            </w:r>
            <w:r w:rsidRPr="00C068FC">
              <w:rPr>
                <w:rFonts w:asciiTheme="majorHAnsi" w:hAnsiTheme="majorHAnsi" w:cstheme="majorHAnsi"/>
                <w:b/>
                <w:sz w:val="24"/>
                <w:szCs w:val="24"/>
                <w:lang w:val="en" w:eastAsia="en-IE"/>
              </w:rPr>
              <w:br/>
              <w:t xml:space="preserve">Dublin 1 </w:t>
            </w:r>
            <w:r w:rsidRPr="00C068FC">
              <w:rPr>
                <w:rFonts w:asciiTheme="majorHAnsi" w:hAnsiTheme="majorHAnsi" w:cstheme="majorHAnsi"/>
                <w:b/>
                <w:sz w:val="24"/>
                <w:szCs w:val="24"/>
                <w:lang w:val="en" w:eastAsia="en-IE"/>
              </w:rPr>
              <w:br/>
              <w:t>D01 V902</w:t>
            </w:r>
          </w:p>
        </w:tc>
      </w:tr>
      <w:tr w:rsidR="001E588A" w:rsidRPr="00C068FC" w14:paraId="6429D5C3" w14:textId="77777777" w:rsidTr="00616741">
        <w:tc>
          <w:tcPr>
            <w:tcW w:w="4508" w:type="dxa"/>
            <w:shd w:val="clear" w:color="auto" w:fill="F2EADD" w:themeFill="background2" w:themeFillTint="33"/>
          </w:tcPr>
          <w:p w14:paraId="78D4A3CB" w14:textId="77777777" w:rsidR="001E588A" w:rsidRPr="00C068FC" w:rsidRDefault="00764633"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Scríobh chugainn</w:t>
            </w:r>
            <w:r w:rsidR="001E588A" w:rsidRPr="00C068FC">
              <w:rPr>
                <w:rFonts w:asciiTheme="majorHAnsi" w:hAnsiTheme="majorHAnsi" w:cstheme="majorHAnsi"/>
                <w:sz w:val="24"/>
                <w:szCs w:val="24"/>
              </w:rPr>
              <w:t>:</w:t>
            </w:r>
          </w:p>
        </w:tc>
        <w:tc>
          <w:tcPr>
            <w:tcW w:w="4508" w:type="dxa"/>
            <w:vMerge/>
            <w:shd w:val="clear" w:color="auto" w:fill="FFFFFF" w:themeFill="background1"/>
          </w:tcPr>
          <w:p w14:paraId="109CA31A" w14:textId="77777777" w:rsidR="001E588A" w:rsidRPr="00C068FC" w:rsidRDefault="001E588A" w:rsidP="00616741">
            <w:pPr>
              <w:tabs>
                <w:tab w:val="left" w:pos="510"/>
              </w:tabs>
              <w:spacing w:line="460" w:lineRule="exact"/>
              <w:rPr>
                <w:rFonts w:asciiTheme="majorHAnsi" w:hAnsiTheme="majorHAnsi" w:cstheme="majorHAnsi"/>
                <w:sz w:val="24"/>
                <w:szCs w:val="24"/>
              </w:rPr>
            </w:pPr>
          </w:p>
        </w:tc>
      </w:tr>
      <w:tr w:rsidR="001E588A" w:rsidRPr="00C068FC" w14:paraId="66331B06" w14:textId="77777777" w:rsidTr="00616741">
        <w:tc>
          <w:tcPr>
            <w:tcW w:w="4508" w:type="dxa"/>
            <w:shd w:val="clear" w:color="auto" w:fill="F2EADD" w:themeFill="background2" w:themeFillTint="33"/>
          </w:tcPr>
          <w:p w14:paraId="33FA9852" w14:textId="77777777" w:rsidR="001E588A" w:rsidRPr="00C068FC" w:rsidRDefault="005F184B" w:rsidP="00616741">
            <w:pPr>
              <w:tabs>
                <w:tab w:val="left" w:pos="510"/>
              </w:tabs>
              <w:spacing w:line="460" w:lineRule="exact"/>
              <w:rPr>
                <w:rFonts w:asciiTheme="majorHAnsi" w:hAnsiTheme="majorHAnsi" w:cstheme="majorHAnsi"/>
                <w:sz w:val="24"/>
                <w:szCs w:val="24"/>
                <w:lang w:val="ga-IE"/>
              </w:rPr>
            </w:pPr>
            <w:r w:rsidRPr="00C068FC">
              <w:rPr>
                <w:rFonts w:asciiTheme="majorHAnsi" w:hAnsiTheme="majorHAnsi" w:cstheme="majorHAnsi"/>
                <w:sz w:val="24"/>
                <w:szCs w:val="24"/>
              </w:rPr>
              <w:t>Cuir glao</w:t>
            </w:r>
            <w:r w:rsidR="00F506FB" w:rsidRPr="00C068FC">
              <w:rPr>
                <w:rFonts w:asciiTheme="majorHAnsi" w:hAnsiTheme="majorHAnsi" w:cstheme="majorHAnsi"/>
                <w:sz w:val="24"/>
                <w:szCs w:val="24"/>
              </w:rPr>
              <w:t xml:space="preserve"> orainn ar</w:t>
            </w:r>
            <w:r w:rsidR="001E588A" w:rsidRPr="00C068FC">
              <w:rPr>
                <w:rFonts w:asciiTheme="majorHAnsi" w:hAnsiTheme="majorHAnsi" w:cstheme="majorHAnsi"/>
                <w:sz w:val="24"/>
                <w:szCs w:val="24"/>
              </w:rPr>
              <w:t>:</w:t>
            </w:r>
          </w:p>
        </w:tc>
        <w:tc>
          <w:tcPr>
            <w:tcW w:w="4508" w:type="dxa"/>
            <w:shd w:val="clear" w:color="auto" w:fill="FFFFFF" w:themeFill="background1"/>
          </w:tcPr>
          <w:p w14:paraId="2FB24CA5" w14:textId="25B1B5B4" w:rsidR="001E588A" w:rsidRPr="00C068FC" w:rsidRDefault="005F184B" w:rsidP="005F184B">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lang w:val="en" w:eastAsia="en-IE"/>
              </w:rPr>
              <w:t>(01) 858 8100 nó Glao Áitiúil</w:t>
            </w:r>
            <w:r w:rsidR="001E588A" w:rsidRPr="00C068FC">
              <w:rPr>
                <w:rFonts w:asciiTheme="majorHAnsi" w:hAnsiTheme="majorHAnsi" w:cstheme="majorHAnsi"/>
                <w:sz w:val="24"/>
                <w:szCs w:val="24"/>
                <w:lang w:val="en" w:eastAsia="en-IE"/>
              </w:rPr>
              <w:t>: 18</w:t>
            </w:r>
            <w:r w:rsidR="00FA0BE3">
              <w:rPr>
                <w:rFonts w:asciiTheme="majorHAnsi" w:hAnsiTheme="majorHAnsi" w:cstheme="majorHAnsi"/>
                <w:sz w:val="24"/>
                <w:szCs w:val="24"/>
                <w:lang w:val="en" w:eastAsia="en-IE"/>
              </w:rPr>
              <w:t>0</w:t>
            </w:r>
            <w:r w:rsidR="001E588A" w:rsidRPr="00C068FC">
              <w:rPr>
                <w:rFonts w:asciiTheme="majorHAnsi" w:hAnsiTheme="majorHAnsi" w:cstheme="majorHAnsi"/>
                <w:sz w:val="24"/>
                <w:szCs w:val="24"/>
                <w:lang w:val="en" w:eastAsia="en-IE"/>
              </w:rPr>
              <w:t>0 275 175</w:t>
            </w:r>
          </w:p>
        </w:tc>
      </w:tr>
      <w:tr w:rsidR="001E588A" w:rsidRPr="00C068FC" w14:paraId="02C6A258" w14:textId="77777777" w:rsidTr="00616741">
        <w:tc>
          <w:tcPr>
            <w:tcW w:w="4508" w:type="dxa"/>
            <w:shd w:val="clear" w:color="auto" w:fill="F2EADD" w:themeFill="background2" w:themeFillTint="33"/>
          </w:tcPr>
          <w:p w14:paraId="51A0A127" w14:textId="77777777" w:rsidR="001E588A" w:rsidRPr="00C068FC" w:rsidRDefault="00F506FB"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Seol ríomhphost chugainn ar</w:t>
            </w:r>
            <w:r w:rsidR="001E588A" w:rsidRPr="00C068FC">
              <w:rPr>
                <w:rFonts w:asciiTheme="majorHAnsi" w:hAnsiTheme="majorHAnsi" w:cstheme="majorHAnsi"/>
                <w:sz w:val="24"/>
                <w:szCs w:val="24"/>
              </w:rPr>
              <w:t>:</w:t>
            </w:r>
          </w:p>
        </w:tc>
        <w:tc>
          <w:tcPr>
            <w:tcW w:w="4508" w:type="dxa"/>
            <w:shd w:val="clear" w:color="auto" w:fill="FFFFFF" w:themeFill="background1"/>
          </w:tcPr>
          <w:p w14:paraId="1A532532" w14:textId="77777777" w:rsidR="001E588A" w:rsidRPr="00C068FC" w:rsidRDefault="0003560A" w:rsidP="00616741">
            <w:pPr>
              <w:tabs>
                <w:tab w:val="left" w:pos="510"/>
              </w:tabs>
              <w:spacing w:line="460" w:lineRule="exact"/>
              <w:rPr>
                <w:rFonts w:asciiTheme="majorHAnsi" w:hAnsiTheme="majorHAnsi" w:cstheme="majorHAnsi"/>
                <w:sz w:val="24"/>
                <w:szCs w:val="24"/>
              </w:rPr>
            </w:pPr>
            <w:hyperlink r:id="rId43" w:history="1">
              <w:r w:rsidR="001E588A" w:rsidRPr="00C068FC">
                <w:rPr>
                  <w:rFonts w:asciiTheme="majorHAnsi" w:hAnsiTheme="majorHAnsi" w:cstheme="majorHAnsi"/>
                  <w:sz w:val="24"/>
                  <w:szCs w:val="24"/>
                  <w:lang w:val="en" w:eastAsia="en-IE"/>
                </w:rPr>
                <w:t>bord@pleanala.ie</w:t>
              </w:r>
            </w:hyperlink>
          </w:p>
        </w:tc>
      </w:tr>
      <w:tr w:rsidR="001E588A" w:rsidRPr="00C068FC" w14:paraId="43195EFF" w14:textId="77777777" w:rsidTr="00616741">
        <w:tc>
          <w:tcPr>
            <w:tcW w:w="4508" w:type="dxa"/>
            <w:shd w:val="clear" w:color="auto" w:fill="F2EADD" w:themeFill="background2" w:themeFillTint="33"/>
          </w:tcPr>
          <w:p w14:paraId="194EBFC5" w14:textId="77777777" w:rsidR="001E588A" w:rsidRPr="00C068FC" w:rsidRDefault="005F184B" w:rsidP="005F184B">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lang w:val="ga-IE"/>
              </w:rPr>
              <w:t>Oscail á</w:t>
            </w:r>
            <w:r w:rsidR="00F506FB" w:rsidRPr="00C068FC">
              <w:rPr>
                <w:rFonts w:asciiTheme="majorHAnsi" w:hAnsiTheme="majorHAnsi" w:cstheme="majorHAnsi"/>
                <w:sz w:val="24"/>
                <w:szCs w:val="24"/>
              </w:rPr>
              <w:t>r suíomh gréasáin ag</w:t>
            </w:r>
            <w:r w:rsidR="001E588A" w:rsidRPr="00C068FC">
              <w:rPr>
                <w:rFonts w:asciiTheme="majorHAnsi" w:hAnsiTheme="majorHAnsi" w:cstheme="majorHAnsi"/>
                <w:sz w:val="24"/>
                <w:szCs w:val="24"/>
              </w:rPr>
              <w:t>:</w:t>
            </w:r>
          </w:p>
        </w:tc>
        <w:tc>
          <w:tcPr>
            <w:tcW w:w="4508" w:type="dxa"/>
            <w:shd w:val="clear" w:color="auto" w:fill="FFFFFF" w:themeFill="background1"/>
          </w:tcPr>
          <w:p w14:paraId="7D1FAC13" w14:textId="77777777" w:rsidR="001E588A" w:rsidRPr="00C068FC" w:rsidRDefault="0003560A" w:rsidP="00616741">
            <w:pPr>
              <w:tabs>
                <w:tab w:val="left" w:pos="510"/>
              </w:tabs>
              <w:spacing w:line="460" w:lineRule="exact"/>
              <w:rPr>
                <w:rFonts w:asciiTheme="majorHAnsi" w:hAnsiTheme="majorHAnsi" w:cstheme="majorHAnsi"/>
                <w:sz w:val="24"/>
                <w:szCs w:val="24"/>
                <w:lang w:val="en" w:eastAsia="en-IE"/>
              </w:rPr>
            </w:pPr>
            <w:hyperlink r:id="rId44" w:history="1">
              <w:r w:rsidR="001E588A" w:rsidRPr="00C068FC">
                <w:rPr>
                  <w:rFonts w:asciiTheme="majorHAnsi" w:hAnsiTheme="majorHAnsi" w:cstheme="majorHAnsi"/>
                  <w:sz w:val="24"/>
                  <w:szCs w:val="24"/>
                  <w:lang w:val="en" w:eastAsia="en-IE"/>
                </w:rPr>
                <w:t>www.pleanala.ie</w:t>
              </w:r>
            </w:hyperlink>
            <w:r w:rsidR="001E588A" w:rsidRPr="00C068FC">
              <w:rPr>
                <w:rFonts w:asciiTheme="majorHAnsi" w:hAnsiTheme="majorHAnsi" w:cstheme="majorHAnsi"/>
                <w:sz w:val="24"/>
                <w:szCs w:val="24"/>
                <w:lang w:val="en" w:eastAsia="en-IE"/>
              </w:rPr>
              <w:t xml:space="preserve"> </w:t>
            </w:r>
          </w:p>
        </w:tc>
      </w:tr>
      <w:tr w:rsidR="001E588A" w:rsidRPr="00C068FC" w14:paraId="7B09C1C8" w14:textId="77777777" w:rsidTr="00616741">
        <w:tc>
          <w:tcPr>
            <w:tcW w:w="4508" w:type="dxa"/>
            <w:shd w:val="clear" w:color="auto" w:fill="F2EADD" w:themeFill="background2" w:themeFillTint="33"/>
          </w:tcPr>
          <w:p w14:paraId="3F5E2D7C" w14:textId="77777777" w:rsidR="001E588A" w:rsidRPr="00C068FC" w:rsidRDefault="00F506FB"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Seol facs chugainn ar</w:t>
            </w:r>
            <w:r w:rsidR="001E588A" w:rsidRPr="00C068FC">
              <w:rPr>
                <w:rFonts w:asciiTheme="majorHAnsi" w:hAnsiTheme="majorHAnsi" w:cstheme="majorHAnsi"/>
                <w:sz w:val="24"/>
                <w:szCs w:val="24"/>
              </w:rPr>
              <w:t>:</w:t>
            </w:r>
          </w:p>
        </w:tc>
        <w:tc>
          <w:tcPr>
            <w:tcW w:w="4508" w:type="dxa"/>
            <w:shd w:val="clear" w:color="auto" w:fill="FFFFFF" w:themeFill="background1"/>
          </w:tcPr>
          <w:p w14:paraId="1B03C784" w14:textId="77777777" w:rsidR="001E588A" w:rsidRPr="00C068FC" w:rsidRDefault="001E588A"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lang w:val="en" w:eastAsia="en-IE"/>
              </w:rPr>
              <w:t>(01) 872 2684</w:t>
            </w:r>
          </w:p>
        </w:tc>
      </w:tr>
    </w:tbl>
    <w:p w14:paraId="405C03A7" w14:textId="77777777" w:rsidR="001E588A" w:rsidRPr="00C068FC" w:rsidRDefault="001E588A" w:rsidP="001E588A">
      <w:pPr>
        <w:spacing w:line="276" w:lineRule="auto"/>
        <w:rPr>
          <w:rFonts w:asciiTheme="majorHAnsi" w:hAnsiTheme="majorHAnsi" w:cstheme="majorHAnsi"/>
          <w:sz w:val="24"/>
          <w:szCs w:val="24"/>
        </w:rPr>
      </w:pPr>
    </w:p>
    <w:p w14:paraId="2504EA06" w14:textId="77777777" w:rsidR="001E588A" w:rsidRPr="00C068FC" w:rsidRDefault="001E588A" w:rsidP="001E588A">
      <w:pPr>
        <w:spacing w:after="0" w:line="276" w:lineRule="auto"/>
        <w:rPr>
          <w:rFonts w:asciiTheme="majorHAnsi" w:eastAsia="Times New Roman" w:hAnsiTheme="majorHAnsi" w:cstheme="majorHAnsi"/>
          <w:sz w:val="24"/>
          <w:szCs w:val="24"/>
          <w:lang w:val="en-GB"/>
        </w:rPr>
      </w:pPr>
    </w:p>
    <w:p w14:paraId="48929F2D" w14:textId="77777777" w:rsidR="001E588A" w:rsidRPr="00C068FC" w:rsidRDefault="003D2CCA" w:rsidP="001E588A">
      <w:pPr>
        <w:spacing w:after="0" w:line="276" w:lineRule="auto"/>
        <w:rPr>
          <w:rFonts w:asciiTheme="majorHAnsi" w:eastAsia="Times New Roman" w:hAnsiTheme="majorHAnsi" w:cstheme="majorHAnsi"/>
          <w:sz w:val="24"/>
          <w:szCs w:val="24"/>
          <w:lang w:val="de-DE"/>
        </w:rPr>
      </w:pPr>
      <w:r w:rsidRPr="00C068FC">
        <w:rPr>
          <w:rFonts w:asciiTheme="majorHAnsi" w:eastAsia="Times New Roman" w:hAnsiTheme="majorHAnsi" w:cstheme="majorHAnsi"/>
          <w:sz w:val="24"/>
          <w:szCs w:val="24"/>
          <w:lang w:val="de-DE"/>
        </w:rPr>
        <w:t>An t-eagrán seo</w:t>
      </w:r>
      <w:r w:rsidR="001E588A" w:rsidRPr="00C068FC">
        <w:rPr>
          <w:rFonts w:asciiTheme="majorHAnsi" w:eastAsia="Times New Roman" w:hAnsiTheme="majorHAnsi" w:cstheme="majorHAnsi"/>
          <w:sz w:val="24"/>
          <w:szCs w:val="24"/>
          <w:lang w:val="de-DE"/>
        </w:rPr>
        <w:t xml:space="preserve">: </w:t>
      </w:r>
      <w:r w:rsidR="005F184B" w:rsidRPr="00C068FC">
        <w:rPr>
          <w:rFonts w:asciiTheme="majorHAnsi" w:eastAsia="Times New Roman" w:hAnsiTheme="majorHAnsi" w:cstheme="majorHAnsi"/>
          <w:sz w:val="24"/>
          <w:szCs w:val="24"/>
          <w:lang w:val="de-DE"/>
        </w:rPr>
        <w:t>Aibreán 2020</w:t>
      </w:r>
    </w:p>
    <w:p w14:paraId="3BF167A0" w14:textId="77777777" w:rsidR="001E588A" w:rsidRPr="00C068FC" w:rsidRDefault="001E588A" w:rsidP="00D603A6">
      <w:pPr>
        <w:pStyle w:val="01RegularRegularText"/>
        <w:rPr>
          <w:lang w:val="de-DE"/>
        </w:rPr>
      </w:pPr>
    </w:p>
    <w:sectPr w:rsidR="001E588A" w:rsidRPr="00C068FC" w:rsidSect="00640AFE">
      <w:footerReference w:type="default" r:id="rId45"/>
      <w:headerReference w:type="first" r:id="rId46"/>
      <w:footerReference w:type="first" r:id="rId47"/>
      <w:pgSz w:w="11906" w:h="16838" w:code="9"/>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642C6" w14:textId="77777777" w:rsidR="00C068FC" w:rsidRDefault="00C068FC" w:rsidP="001E6664">
      <w:pPr>
        <w:spacing w:after="0" w:line="240" w:lineRule="auto"/>
      </w:pPr>
      <w:r>
        <w:separator/>
      </w:r>
    </w:p>
    <w:p w14:paraId="036C9820" w14:textId="77777777" w:rsidR="00C068FC" w:rsidRDefault="00C068FC"/>
    <w:p w14:paraId="7814B034" w14:textId="77777777" w:rsidR="00C068FC" w:rsidRDefault="00C068FC"/>
  </w:endnote>
  <w:endnote w:type="continuationSeparator" w:id="0">
    <w:p w14:paraId="665E747F" w14:textId="77777777" w:rsidR="00C068FC" w:rsidRDefault="00C068FC" w:rsidP="001E6664">
      <w:pPr>
        <w:spacing w:after="0" w:line="240" w:lineRule="auto"/>
      </w:pPr>
      <w:r>
        <w:continuationSeparator/>
      </w:r>
    </w:p>
    <w:p w14:paraId="50A80C32" w14:textId="77777777" w:rsidR="00C068FC" w:rsidRDefault="00C068FC"/>
    <w:p w14:paraId="59E8AEC2" w14:textId="77777777" w:rsidR="00C068FC" w:rsidRDefault="00C06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AA50" w14:textId="77777777" w:rsidR="00C068FC" w:rsidRPr="00C264F1" w:rsidRDefault="00C068FC" w:rsidP="00C264F1">
    <w:pPr>
      <w:tabs>
        <w:tab w:val="center" w:pos="4536"/>
        <w:tab w:val="right" w:pos="9072"/>
      </w:tabs>
      <w:ind w:left="4536" w:hanging="4536"/>
      <w:rPr>
        <w:rStyle w:val="12FooterText"/>
      </w:rPr>
    </w:pPr>
    <w:r>
      <w:rPr>
        <w:rStyle w:val="12FooterText"/>
      </w:rPr>
      <w:t>Eolas do chuairteoirí</w:t>
    </w:r>
    <w:r w:rsidRPr="00A45E07">
      <w:rPr>
        <w:rStyle w:val="12FooterText"/>
      </w:rPr>
      <w:t xml:space="preserve">: An Bord Pleanála </w:t>
    </w:r>
    <w:sdt>
      <w:sdtPr>
        <w:rPr>
          <w:rStyle w:val="12FooterText"/>
        </w:rPr>
        <w:id w:val="-1911695678"/>
        <w:docPartObj>
          <w:docPartGallery w:val="Page Numbers (Bottom of Page)"/>
          <w:docPartUnique/>
        </w:docPartObj>
      </w:sdtPr>
      <w:sdtEndPr>
        <w:rPr>
          <w:rStyle w:val="12FooterText"/>
        </w:rPr>
      </w:sdtEndPr>
      <w:sdtContent>
        <w:sdt>
          <w:sdtPr>
            <w:rPr>
              <w:rStyle w:val="12FooterText"/>
            </w:rPr>
            <w:id w:val="818465538"/>
            <w:docPartObj>
              <w:docPartGallery w:val="Page Numbers (Top of Page)"/>
              <w:docPartUnique/>
            </w:docPartObj>
          </w:sdtPr>
          <w:sdtEndPr>
            <w:rPr>
              <w:rStyle w:val="12FooterText"/>
            </w:rPr>
          </w:sdtEndPr>
          <w:sdtContent>
            <w:r>
              <w:rPr>
                <w:rStyle w:val="12FooterText"/>
              </w:rPr>
              <w:t>– Aibreán 2020</w:t>
            </w:r>
            <w:r w:rsidRPr="00D06C36">
              <w:rPr>
                <w:rStyle w:val="12FooterText"/>
              </w:rPr>
              <w:tab/>
            </w:r>
            <w:r>
              <w:rPr>
                <w:rStyle w:val="12FooterText"/>
              </w:rPr>
              <w:t>Lch</w:t>
            </w:r>
            <w:r w:rsidRPr="00D06C36">
              <w:rPr>
                <w:rStyle w:val="12FooterText"/>
              </w:rPr>
              <w:t xml:space="preserv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E55874">
              <w:rPr>
                <w:rStyle w:val="12FooterText"/>
                <w:noProof/>
              </w:rPr>
              <w:t>3</w:t>
            </w:r>
            <w:r w:rsidRPr="00D06C36">
              <w:rPr>
                <w:rStyle w:val="12FooterText"/>
              </w:rPr>
              <w:fldChar w:fldCharType="end"/>
            </w:r>
            <w:r>
              <w:rPr>
                <w:rStyle w:val="12FooterText"/>
              </w:rPr>
              <w:t xml:space="preserve"> </w:t>
            </w:r>
            <w:r>
              <w:rPr>
                <w:rStyle w:val="12FooterText"/>
                <w:lang w:val="ga-IE"/>
              </w:rPr>
              <w:t>as</w:t>
            </w:r>
            <w:r w:rsidRPr="00D06C36">
              <w:rPr>
                <w:rStyle w:val="12FooterText"/>
              </w:rPr>
              <w:t xml:space="preserve">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E55874">
              <w:rPr>
                <w:rStyle w:val="12FooterText"/>
                <w:noProof/>
              </w:rPr>
              <w:t>24</w:t>
            </w:r>
            <w:r w:rsidRPr="00D06C36">
              <w:rPr>
                <w:rStyle w:val="12FooterText"/>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E188" w14:textId="77777777" w:rsidR="00C068FC" w:rsidRPr="00D603A6" w:rsidRDefault="00C068FC" w:rsidP="00D603A6">
    <w:pPr>
      <w:tabs>
        <w:tab w:val="center" w:pos="4536"/>
        <w:tab w:val="right" w:pos="9072"/>
      </w:tabs>
      <w:ind w:left="4536" w:hanging="4536"/>
      <w:rPr>
        <w:rStyle w:val="12FooterText"/>
      </w:rPr>
    </w:pPr>
    <w:r>
      <w:rPr>
        <w:rStyle w:val="12FooterText"/>
      </w:rPr>
      <w:t>Eolas do chuairteoirí</w:t>
    </w:r>
    <w:r w:rsidRPr="00A45E07">
      <w:rPr>
        <w:rStyle w:val="12FooterText"/>
      </w:rPr>
      <w:t xml:space="preserve">: An Bord Pleanála </w:t>
    </w:r>
    <w:sdt>
      <w:sdtPr>
        <w:rPr>
          <w:rStyle w:val="12FooterText"/>
        </w:rPr>
        <w:id w:val="1872098463"/>
        <w:docPartObj>
          <w:docPartGallery w:val="Page Numbers (Bottom of Page)"/>
          <w:docPartUnique/>
        </w:docPartObj>
      </w:sdtPr>
      <w:sdtEndPr>
        <w:rPr>
          <w:rStyle w:val="12FooterText"/>
        </w:rPr>
      </w:sdtEndPr>
      <w:sdtContent>
        <w:sdt>
          <w:sdtPr>
            <w:rPr>
              <w:rStyle w:val="12FooterText"/>
            </w:rPr>
            <w:id w:val="-149370390"/>
            <w:docPartObj>
              <w:docPartGallery w:val="Page Numbers (Top of Page)"/>
              <w:docPartUnique/>
            </w:docPartObj>
          </w:sdtPr>
          <w:sdtEndPr>
            <w:rPr>
              <w:rStyle w:val="12FooterText"/>
            </w:rPr>
          </w:sdtEndPr>
          <w:sdtContent>
            <w:r w:rsidRPr="00D06C36">
              <w:rPr>
                <w:rStyle w:val="12FooterText"/>
              </w:rPr>
              <w:tab/>
            </w:r>
            <w:r w:rsidRPr="00D06C36">
              <w:rPr>
                <w:rStyle w:val="12FooterText"/>
              </w:rPr>
              <w:tab/>
            </w:r>
            <w:r>
              <w:rPr>
                <w:rStyle w:val="12FooterText"/>
              </w:rPr>
              <w:t>Lch</w:t>
            </w:r>
            <w:r w:rsidRPr="00D06C36">
              <w:rPr>
                <w:rStyle w:val="12FooterText"/>
              </w:rPr>
              <w:t xml:space="preserv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E55874">
              <w:rPr>
                <w:rStyle w:val="12FooterText"/>
                <w:noProof/>
              </w:rPr>
              <w:t>1</w:t>
            </w:r>
            <w:r w:rsidRPr="00D06C36">
              <w:rPr>
                <w:rStyle w:val="12FooterText"/>
              </w:rPr>
              <w:fldChar w:fldCharType="end"/>
            </w:r>
            <w:r w:rsidRPr="00D06C36">
              <w:rPr>
                <w:rStyle w:val="12FooterText"/>
              </w:rPr>
              <w:t xml:space="preserve"> </w:t>
            </w:r>
            <w:r>
              <w:rPr>
                <w:rStyle w:val="12FooterText"/>
              </w:rPr>
              <w:t xml:space="preserve">de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E55874">
              <w:rPr>
                <w:rStyle w:val="12FooterText"/>
                <w:noProof/>
              </w:rPr>
              <w:t>24</w:t>
            </w:r>
            <w:r w:rsidRPr="00D06C36">
              <w:rPr>
                <w:rStyle w:val="12FooterText"/>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365D" w14:textId="77777777" w:rsidR="00C068FC" w:rsidRDefault="00C068FC" w:rsidP="001E6664">
      <w:pPr>
        <w:spacing w:after="0" w:line="240" w:lineRule="auto"/>
      </w:pPr>
      <w:r>
        <w:separator/>
      </w:r>
    </w:p>
    <w:p w14:paraId="4F7B8D76" w14:textId="77777777" w:rsidR="00C068FC" w:rsidRDefault="00C068FC"/>
    <w:p w14:paraId="51EED57D" w14:textId="77777777" w:rsidR="00C068FC" w:rsidRDefault="00C068FC"/>
  </w:footnote>
  <w:footnote w:type="continuationSeparator" w:id="0">
    <w:p w14:paraId="36F57820" w14:textId="77777777" w:rsidR="00C068FC" w:rsidRDefault="00C068FC" w:rsidP="001E6664">
      <w:pPr>
        <w:spacing w:after="0" w:line="240" w:lineRule="auto"/>
      </w:pPr>
      <w:r>
        <w:continuationSeparator/>
      </w:r>
    </w:p>
    <w:p w14:paraId="020E21AB" w14:textId="77777777" w:rsidR="00C068FC" w:rsidRDefault="00C068FC"/>
    <w:p w14:paraId="732E5FE1" w14:textId="77777777" w:rsidR="00C068FC" w:rsidRDefault="00C06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C6AF" w14:textId="77777777" w:rsidR="00C068FC" w:rsidRDefault="00C068FC">
    <w:pPr>
      <w:pStyle w:val="Header"/>
    </w:pPr>
    <w:r>
      <w:rPr>
        <w:rFonts w:ascii="Times New Roman" w:hAnsi="Times New Roman"/>
        <w:noProof/>
        <w:sz w:val="24"/>
        <w:szCs w:val="24"/>
        <w:lang w:val="en-US"/>
      </w:rPr>
      <w:drawing>
        <wp:anchor distT="36576" distB="36576" distL="36576" distR="36576" simplePos="0" relativeHeight="251658240" behindDoc="0" locked="0" layoutInCell="1" allowOverlap="1" wp14:anchorId="674FE7E2" wp14:editId="7F7FBBD0">
          <wp:simplePos x="0" y="0"/>
          <wp:positionH relativeFrom="page">
            <wp:posOffset>311603</wp:posOffset>
          </wp:positionH>
          <wp:positionV relativeFrom="paragraph">
            <wp:posOffset>-449580</wp:posOffset>
          </wp:positionV>
          <wp:extent cx="3035935" cy="21456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5935" cy="2145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7215" behindDoc="0" locked="0" layoutInCell="1" allowOverlap="1" wp14:anchorId="62551E49" wp14:editId="7677BCF2">
              <wp:simplePos x="0" y="0"/>
              <wp:positionH relativeFrom="page">
                <wp:align>left</wp:align>
              </wp:positionH>
              <wp:positionV relativeFrom="paragraph">
                <wp:posOffset>-459740</wp:posOffset>
              </wp:positionV>
              <wp:extent cx="7534275" cy="1828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828800"/>
                      </a:xfrm>
                      <a:prstGeom prst="rect">
                        <a:avLst/>
                      </a:prstGeom>
                      <a:noFill/>
                      <a:ln w="9525">
                        <a:noFill/>
                        <a:miter lim="800000"/>
                        <a:headEnd/>
                        <a:tailEnd/>
                      </a:ln>
                    </wps:spPr>
                    <wps:txbx>
                      <w:txbxContent>
                        <w:p w14:paraId="1C097D92" w14:textId="77777777" w:rsidR="00C068FC" w:rsidRDefault="00C068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51E49" id="_x0000_t202" coordsize="21600,21600" o:spt="202" path="m,l,21600r21600,l21600,xe">
              <v:stroke joinstyle="miter"/>
              <v:path gradientshapeok="t" o:connecttype="rect"/>
            </v:shapetype>
            <v:shape id="_x0000_s1028" type="#_x0000_t202" style="position:absolute;margin-left:0;margin-top:-36.2pt;width:593.25pt;height:2in;z-index:25165721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" filled="f" stroked="f">
              <v:textbox>
                <w:txbxContent>
                  <w:p w14:paraId="1C097D92" w14:textId="77777777" w:rsidR="00C068FC" w:rsidRDefault="00C068FC"/>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73F1C"/>
    <w:multiLevelType w:val="hybridMultilevel"/>
    <w:tmpl w:val="89D08B2E"/>
    <w:lvl w:ilvl="0" w:tplc="7A266022">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85B2046"/>
    <w:multiLevelType w:val="multilevel"/>
    <w:tmpl w:val="13F06074"/>
    <w:lvl w:ilvl="0">
      <w:start w:val="1"/>
      <w:numFmt w:val="decimal"/>
      <w:pStyle w:val="05NumberedNumberedTextRegular"/>
      <w:lvlText w:val="%1."/>
      <w:lvlJc w:val="left"/>
      <w:pPr>
        <w:ind w:left="510" w:hanging="510"/>
      </w:pPr>
      <w:rPr>
        <w:rFonts w:hint="default"/>
      </w:rPr>
    </w:lvl>
    <w:lvl w:ilvl="1">
      <w:start w:val="1"/>
      <w:numFmt w:val="lowerLetter"/>
      <w:lvlText w:val="%2."/>
      <w:lvlJc w:val="left"/>
      <w:pPr>
        <w:ind w:left="1020" w:hanging="510"/>
      </w:pPr>
      <w:rPr>
        <w:rFonts w:hint="default"/>
      </w:rPr>
    </w:lvl>
    <w:lvl w:ilvl="2">
      <w:start w:val="1"/>
      <w:numFmt w:val="lowerRoman"/>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2" w15:restartNumberingAfterBreak="0">
    <w:nsid w:val="28492F35"/>
    <w:multiLevelType w:val="multilevel"/>
    <w:tmpl w:val="CB2CFD9E"/>
    <w:lvl w:ilvl="0">
      <w:start w:val="1"/>
      <w:numFmt w:val="decimal"/>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3" w15:restartNumberingAfterBreak="0">
    <w:nsid w:val="2F952B7D"/>
    <w:multiLevelType w:val="multilevel"/>
    <w:tmpl w:val="3ED2744E"/>
    <w:lvl w:ilvl="0">
      <w:start w:val="2"/>
      <w:numFmt w:val="decimal"/>
      <w:pStyle w:val="07NSubheadingsNumberedSubheadings"/>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4" w15:restartNumberingAfterBreak="0">
    <w:nsid w:val="30BA127F"/>
    <w:multiLevelType w:val="multilevel"/>
    <w:tmpl w:val="0778F41A"/>
    <w:lvl w:ilvl="0">
      <w:start w:val="1"/>
      <w:numFmt w:val="decimal"/>
      <w:pStyle w:val="06NSectionNumberedSectionHeadings"/>
      <w:lvlText w:val="%1.0"/>
      <w:lvlJc w:val="left"/>
      <w:pPr>
        <w:tabs>
          <w:tab w:val="num" w:pos="40"/>
        </w:tabs>
        <w:ind w:left="510" w:hanging="510"/>
      </w:pPr>
      <w:rPr>
        <w:rFonts w:ascii="Arial" w:hAnsi="Arial" w:hint="default"/>
        <w:b/>
        <w:i w:val="0"/>
        <w:sz w:val="24"/>
      </w:rPr>
    </w:lvl>
    <w:lvl w:ilvl="1">
      <w:start w:val="1"/>
      <w:numFmt w:val="lowerLetter"/>
      <w:lvlText w:val="%2."/>
      <w:lvlJc w:val="left"/>
      <w:pPr>
        <w:tabs>
          <w:tab w:val="num" w:pos="1021"/>
        </w:tabs>
        <w:ind w:left="1020" w:hanging="510"/>
      </w:pPr>
      <w:rPr>
        <w:rFonts w:ascii="Arial" w:hAnsi="Arial" w:hint="default"/>
        <w:b/>
        <w:i w:val="0"/>
        <w:sz w:val="24"/>
      </w:rPr>
    </w:lvl>
    <w:lvl w:ilvl="2">
      <w:start w:val="1"/>
      <w:numFmt w:val="lowerRoman"/>
      <w:lvlText w:val="%3."/>
      <w:lvlJc w:val="left"/>
      <w:pPr>
        <w:tabs>
          <w:tab w:val="num" w:pos="1531"/>
        </w:tabs>
        <w:ind w:left="1530" w:hanging="510"/>
      </w:pPr>
      <w:rPr>
        <w:rFonts w:ascii="Arial" w:hAnsi="Arial" w:hint="default"/>
        <w:b/>
        <w:i w:val="0"/>
        <w:sz w:val="24"/>
      </w:rPr>
    </w:lvl>
    <w:lvl w:ilvl="3">
      <w:start w:val="1"/>
      <w:numFmt w:val="decimal"/>
      <w:lvlText w:val="%4."/>
      <w:lvlJc w:val="left"/>
      <w:pPr>
        <w:tabs>
          <w:tab w:val="num" w:pos="2041"/>
        </w:tabs>
        <w:ind w:left="2040" w:hanging="510"/>
      </w:pPr>
      <w:rPr>
        <w:rFonts w:ascii="Arial" w:hAnsi="Arial" w:hint="default"/>
        <w:b/>
        <w:i w:val="0"/>
        <w:sz w:val="24"/>
      </w:rPr>
    </w:lvl>
    <w:lvl w:ilvl="4">
      <w:start w:val="1"/>
      <w:numFmt w:val="lowerLetter"/>
      <w:lvlText w:val="%5."/>
      <w:lvlJc w:val="left"/>
      <w:pPr>
        <w:tabs>
          <w:tab w:val="num" w:pos="2552"/>
        </w:tabs>
        <w:ind w:left="2550" w:hanging="510"/>
      </w:pPr>
      <w:rPr>
        <w:rFonts w:ascii="Arial" w:hAnsi="Arial" w:hint="default"/>
        <w:b/>
        <w:i w:val="0"/>
        <w:sz w:val="24"/>
      </w:rPr>
    </w:lvl>
    <w:lvl w:ilvl="5">
      <w:start w:val="1"/>
      <w:numFmt w:val="lowerRoman"/>
      <w:lvlText w:val="%6."/>
      <w:lvlJc w:val="right"/>
      <w:pPr>
        <w:tabs>
          <w:tab w:val="num" w:pos="3062"/>
        </w:tabs>
        <w:ind w:left="3060" w:hanging="510"/>
      </w:pPr>
      <w:rPr>
        <w:rFonts w:ascii="Arial" w:hAnsi="Arial" w:hint="default"/>
        <w:b/>
        <w:i w:val="0"/>
        <w:sz w:val="24"/>
      </w:rPr>
    </w:lvl>
    <w:lvl w:ilvl="6">
      <w:start w:val="1"/>
      <w:numFmt w:val="decimal"/>
      <w:lvlText w:val="%7."/>
      <w:lvlJc w:val="left"/>
      <w:pPr>
        <w:tabs>
          <w:tab w:val="num" w:pos="3100"/>
        </w:tabs>
        <w:ind w:left="3570" w:hanging="510"/>
      </w:pPr>
      <w:rPr>
        <w:rFonts w:hint="default"/>
      </w:rPr>
    </w:lvl>
    <w:lvl w:ilvl="7">
      <w:start w:val="1"/>
      <w:numFmt w:val="lowerLetter"/>
      <w:lvlText w:val="%8."/>
      <w:lvlJc w:val="left"/>
      <w:pPr>
        <w:tabs>
          <w:tab w:val="num" w:pos="3610"/>
        </w:tabs>
        <w:ind w:left="4080" w:hanging="510"/>
      </w:pPr>
      <w:rPr>
        <w:rFonts w:hint="default"/>
      </w:rPr>
    </w:lvl>
    <w:lvl w:ilvl="8">
      <w:start w:val="1"/>
      <w:numFmt w:val="lowerRoman"/>
      <w:lvlText w:val="%9."/>
      <w:lvlJc w:val="right"/>
      <w:pPr>
        <w:tabs>
          <w:tab w:val="num" w:pos="4120"/>
        </w:tabs>
        <w:ind w:left="4590" w:hanging="510"/>
      </w:pPr>
      <w:rPr>
        <w:rFonts w:hint="default"/>
      </w:rPr>
    </w:lvl>
  </w:abstractNum>
  <w:abstractNum w:abstractNumId="5" w15:restartNumberingAfterBreak="0">
    <w:nsid w:val="3BB13027"/>
    <w:multiLevelType w:val="multilevel"/>
    <w:tmpl w:val="9FA05060"/>
    <w:lvl w:ilvl="0">
      <w:start w:val="1"/>
      <w:numFmt w:val="lowerLetter"/>
      <w:pStyle w:val="03ABCTextRegular"/>
      <w:lvlText w:val="%1."/>
      <w:lvlJc w:val="left"/>
      <w:pPr>
        <w:ind w:left="510" w:hanging="510"/>
      </w:pPr>
      <w:rPr>
        <w:rFonts w:hint="default"/>
      </w:rPr>
    </w:lvl>
    <w:lvl w:ilvl="1">
      <w:start w:val="2"/>
      <w:numFmt w:val="lowerLetter"/>
      <w:lvlText w:val="%2."/>
      <w:lvlJc w:val="left"/>
      <w:pPr>
        <w:ind w:left="1020" w:hanging="510"/>
      </w:pPr>
      <w:rPr>
        <w:rFonts w:hint="default"/>
      </w:rPr>
    </w:lvl>
    <w:lvl w:ilvl="2">
      <w:start w:val="3"/>
      <w:numFmt w:val="lowerLetter"/>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6" w15:restartNumberingAfterBreak="0">
    <w:nsid w:val="42E81355"/>
    <w:multiLevelType w:val="multilevel"/>
    <w:tmpl w:val="984C0252"/>
    <w:lvl w:ilvl="0">
      <w:start w:val="1"/>
      <w:numFmt w:val="bullet"/>
      <w:pStyle w:val="04BulletedBulletedTextRegular"/>
      <w:lvlText w:val=""/>
      <w:lvlJc w:val="left"/>
      <w:pPr>
        <w:ind w:left="510" w:hanging="510"/>
      </w:pPr>
      <w:rPr>
        <w:rFonts w:ascii="Symbol" w:hAnsi="Symbol" w:hint="default"/>
      </w:rPr>
    </w:lvl>
    <w:lvl w:ilvl="1">
      <w:start w:val="1"/>
      <w:numFmt w:val="bullet"/>
      <w:lvlText w:val="o"/>
      <w:lvlJc w:val="left"/>
      <w:pPr>
        <w:ind w:left="1020" w:hanging="510"/>
      </w:pPr>
      <w:rPr>
        <w:rFonts w:ascii="Courier New" w:hAnsi="Courier New" w:hint="default"/>
      </w:rPr>
    </w:lvl>
    <w:lvl w:ilvl="2">
      <w:start w:val="1"/>
      <w:numFmt w:val="bullet"/>
      <w:lvlText w:val=""/>
      <w:lvlJc w:val="left"/>
      <w:pPr>
        <w:ind w:left="1530" w:hanging="510"/>
      </w:pPr>
      <w:rPr>
        <w:rFonts w:ascii="Wingdings" w:hAnsi="Wingdings" w:hint="default"/>
      </w:rPr>
    </w:lvl>
    <w:lvl w:ilvl="3">
      <w:start w:val="1"/>
      <w:numFmt w:val="bullet"/>
      <w:lvlText w:val=""/>
      <w:lvlJc w:val="left"/>
      <w:pPr>
        <w:ind w:left="2040" w:hanging="510"/>
      </w:pPr>
      <w:rPr>
        <w:rFonts w:ascii="Symbol" w:hAnsi="Symbol" w:hint="default"/>
      </w:rPr>
    </w:lvl>
    <w:lvl w:ilvl="4">
      <w:start w:val="1"/>
      <w:numFmt w:val="bullet"/>
      <w:lvlText w:val="o"/>
      <w:lvlJc w:val="left"/>
      <w:pPr>
        <w:ind w:left="2550" w:hanging="510"/>
      </w:pPr>
      <w:rPr>
        <w:rFonts w:ascii="Courier New" w:hAnsi="Courier New" w:cs="Courier New" w:hint="default"/>
      </w:rPr>
    </w:lvl>
    <w:lvl w:ilvl="5">
      <w:start w:val="1"/>
      <w:numFmt w:val="bullet"/>
      <w:lvlText w:val=""/>
      <w:lvlJc w:val="left"/>
      <w:pPr>
        <w:ind w:left="3060" w:hanging="510"/>
      </w:pPr>
      <w:rPr>
        <w:rFonts w:ascii="Wingdings" w:hAnsi="Wingdings" w:hint="default"/>
      </w:rPr>
    </w:lvl>
    <w:lvl w:ilvl="6">
      <w:start w:val="1"/>
      <w:numFmt w:val="bullet"/>
      <w:lvlText w:val=""/>
      <w:lvlJc w:val="left"/>
      <w:pPr>
        <w:ind w:left="3570" w:hanging="510"/>
      </w:pPr>
      <w:rPr>
        <w:rFonts w:ascii="Symbol" w:hAnsi="Symbol" w:hint="default"/>
      </w:rPr>
    </w:lvl>
    <w:lvl w:ilvl="7">
      <w:start w:val="1"/>
      <w:numFmt w:val="bullet"/>
      <w:lvlText w:val="o"/>
      <w:lvlJc w:val="left"/>
      <w:pPr>
        <w:ind w:left="4080" w:hanging="510"/>
      </w:pPr>
      <w:rPr>
        <w:rFonts w:ascii="Courier New" w:hAnsi="Courier New" w:cs="Courier New" w:hint="default"/>
      </w:rPr>
    </w:lvl>
    <w:lvl w:ilvl="8">
      <w:start w:val="1"/>
      <w:numFmt w:val="bullet"/>
      <w:lvlText w:val=""/>
      <w:lvlJc w:val="left"/>
      <w:pPr>
        <w:ind w:left="4590" w:hanging="510"/>
      </w:pPr>
      <w:rPr>
        <w:rFonts w:ascii="Wingdings" w:hAnsi="Wingdings" w:hint="default"/>
      </w:rPr>
    </w:lvl>
  </w:abstractNum>
  <w:abstractNum w:abstractNumId="7" w15:restartNumberingAfterBreak="0">
    <w:nsid w:val="51B3076D"/>
    <w:multiLevelType w:val="multilevel"/>
    <w:tmpl w:val="9A94A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770A1C"/>
    <w:multiLevelType w:val="hybridMultilevel"/>
    <w:tmpl w:val="C0CE3C54"/>
    <w:lvl w:ilvl="0" w:tplc="E500B960">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B61F21"/>
    <w:multiLevelType w:val="hybridMultilevel"/>
    <w:tmpl w:val="6C1E46D4"/>
    <w:lvl w:ilvl="0" w:tplc="8E30702C">
      <w:start w:val="1"/>
      <w:numFmt w:val="bullet"/>
      <w:lvlText w:val=""/>
      <w:lvlJc w:val="left"/>
      <w:pPr>
        <w:ind w:left="1117" w:hanging="360"/>
      </w:pPr>
      <w:rPr>
        <w:rFonts w:ascii="Symbol" w:hAnsi="Symbol" w:hint="default"/>
      </w:rPr>
    </w:lvl>
    <w:lvl w:ilvl="1" w:tplc="18090003" w:tentative="1">
      <w:start w:val="1"/>
      <w:numFmt w:val="bullet"/>
      <w:lvlText w:val="o"/>
      <w:lvlJc w:val="left"/>
      <w:pPr>
        <w:ind w:left="1837" w:hanging="360"/>
      </w:pPr>
      <w:rPr>
        <w:rFonts w:ascii="Courier New" w:hAnsi="Courier New" w:cs="Courier New" w:hint="default"/>
      </w:rPr>
    </w:lvl>
    <w:lvl w:ilvl="2" w:tplc="18090005" w:tentative="1">
      <w:start w:val="1"/>
      <w:numFmt w:val="bullet"/>
      <w:lvlText w:val=""/>
      <w:lvlJc w:val="left"/>
      <w:pPr>
        <w:ind w:left="2557" w:hanging="360"/>
      </w:pPr>
      <w:rPr>
        <w:rFonts w:ascii="Wingdings" w:hAnsi="Wingdings" w:hint="default"/>
      </w:rPr>
    </w:lvl>
    <w:lvl w:ilvl="3" w:tplc="18090001" w:tentative="1">
      <w:start w:val="1"/>
      <w:numFmt w:val="bullet"/>
      <w:lvlText w:val=""/>
      <w:lvlJc w:val="left"/>
      <w:pPr>
        <w:ind w:left="3277" w:hanging="360"/>
      </w:pPr>
      <w:rPr>
        <w:rFonts w:ascii="Symbol" w:hAnsi="Symbol" w:hint="default"/>
      </w:rPr>
    </w:lvl>
    <w:lvl w:ilvl="4" w:tplc="18090003" w:tentative="1">
      <w:start w:val="1"/>
      <w:numFmt w:val="bullet"/>
      <w:lvlText w:val="o"/>
      <w:lvlJc w:val="left"/>
      <w:pPr>
        <w:ind w:left="3997" w:hanging="360"/>
      </w:pPr>
      <w:rPr>
        <w:rFonts w:ascii="Courier New" w:hAnsi="Courier New" w:cs="Courier New" w:hint="default"/>
      </w:rPr>
    </w:lvl>
    <w:lvl w:ilvl="5" w:tplc="18090005" w:tentative="1">
      <w:start w:val="1"/>
      <w:numFmt w:val="bullet"/>
      <w:lvlText w:val=""/>
      <w:lvlJc w:val="left"/>
      <w:pPr>
        <w:ind w:left="4717" w:hanging="360"/>
      </w:pPr>
      <w:rPr>
        <w:rFonts w:ascii="Wingdings" w:hAnsi="Wingdings" w:hint="default"/>
      </w:rPr>
    </w:lvl>
    <w:lvl w:ilvl="6" w:tplc="18090001" w:tentative="1">
      <w:start w:val="1"/>
      <w:numFmt w:val="bullet"/>
      <w:lvlText w:val=""/>
      <w:lvlJc w:val="left"/>
      <w:pPr>
        <w:ind w:left="5437" w:hanging="360"/>
      </w:pPr>
      <w:rPr>
        <w:rFonts w:ascii="Symbol" w:hAnsi="Symbol" w:hint="default"/>
      </w:rPr>
    </w:lvl>
    <w:lvl w:ilvl="7" w:tplc="18090003" w:tentative="1">
      <w:start w:val="1"/>
      <w:numFmt w:val="bullet"/>
      <w:lvlText w:val="o"/>
      <w:lvlJc w:val="left"/>
      <w:pPr>
        <w:ind w:left="6157" w:hanging="360"/>
      </w:pPr>
      <w:rPr>
        <w:rFonts w:ascii="Courier New" w:hAnsi="Courier New" w:cs="Courier New" w:hint="default"/>
      </w:rPr>
    </w:lvl>
    <w:lvl w:ilvl="8" w:tplc="18090005" w:tentative="1">
      <w:start w:val="1"/>
      <w:numFmt w:val="bullet"/>
      <w:lvlText w:val=""/>
      <w:lvlJc w:val="left"/>
      <w:pPr>
        <w:ind w:left="6877" w:hanging="360"/>
      </w:pPr>
      <w:rPr>
        <w:rFonts w:ascii="Wingdings" w:hAnsi="Wingdings" w:hint="default"/>
      </w:rPr>
    </w:lvl>
  </w:abstractNum>
  <w:num w:numId="1">
    <w:abstractNumId w:val="8"/>
  </w:num>
  <w:num w:numId="2">
    <w:abstractNumId w:val="9"/>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732"/>
    <w:rsid w:val="000212CD"/>
    <w:rsid w:val="000246CB"/>
    <w:rsid w:val="0003560A"/>
    <w:rsid w:val="000370A8"/>
    <w:rsid w:val="00052F4F"/>
    <w:rsid w:val="000558E4"/>
    <w:rsid w:val="000845A6"/>
    <w:rsid w:val="00090CC5"/>
    <w:rsid w:val="000A56C4"/>
    <w:rsid w:val="000A5D63"/>
    <w:rsid w:val="000C1E17"/>
    <w:rsid w:val="000D0C95"/>
    <w:rsid w:val="000D2C5D"/>
    <w:rsid w:val="000E0303"/>
    <w:rsid w:val="000E2CB7"/>
    <w:rsid w:val="000E4DCD"/>
    <w:rsid w:val="000F41E2"/>
    <w:rsid w:val="00101434"/>
    <w:rsid w:val="00101DC1"/>
    <w:rsid w:val="00104265"/>
    <w:rsid w:val="00113ACA"/>
    <w:rsid w:val="00133421"/>
    <w:rsid w:val="00136FE4"/>
    <w:rsid w:val="00140F87"/>
    <w:rsid w:val="001442DA"/>
    <w:rsid w:val="001474EF"/>
    <w:rsid w:val="00150828"/>
    <w:rsid w:val="001523EA"/>
    <w:rsid w:val="0017169B"/>
    <w:rsid w:val="00176509"/>
    <w:rsid w:val="00194271"/>
    <w:rsid w:val="001B6DC2"/>
    <w:rsid w:val="001C2EDC"/>
    <w:rsid w:val="001C6286"/>
    <w:rsid w:val="001E588A"/>
    <w:rsid w:val="001E6664"/>
    <w:rsid w:val="001F137E"/>
    <w:rsid w:val="001F451B"/>
    <w:rsid w:val="002009FC"/>
    <w:rsid w:val="00214BB5"/>
    <w:rsid w:val="00221C62"/>
    <w:rsid w:val="0022257C"/>
    <w:rsid w:val="00230A2D"/>
    <w:rsid w:val="00236E6C"/>
    <w:rsid w:val="00244A14"/>
    <w:rsid w:val="00245C57"/>
    <w:rsid w:val="00256C3F"/>
    <w:rsid w:val="00274D5F"/>
    <w:rsid w:val="0028460F"/>
    <w:rsid w:val="002A0DC0"/>
    <w:rsid w:val="002A4D3E"/>
    <w:rsid w:val="002A5E26"/>
    <w:rsid w:val="002A6CE8"/>
    <w:rsid w:val="002C5DE1"/>
    <w:rsid w:val="002C618F"/>
    <w:rsid w:val="002F2371"/>
    <w:rsid w:val="002F2730"/>
    <w:rsid w:val="00302C60"/>
    <w:rsid w:val="0031651C"/>
    <w:rsid w:val="00317E4A"/>
    <w:rsid w:val="00325132"/>
    <w:rsid w:val="003308D6"/>
    <w:rsid w:val="003407D8"/>
    <w:rsid w:val="00345C3A"/>
    <w:rsid w:val="00354DBE"/>
    <w:rsid w:val="003552B9"/>
    <w:rsid w:val="00361E0E"/>
    <w:rsid w:val="00366F78"/>
    <w:rsid w:val="00371E3D"/>
    <w:rsid w:val="00375999"/>
    <w:rsid w:val="0039771B"/>
    <w:rsid w:val="00397C8A"/>
    <w:rsid w:val="003C1D7B"/>
    <w:rsid w:val="003D2CCA"/>
    <w:rsid w:val="003F340C"/>
    <w:rsid w:val="00401FD3"/>
    <w:rsid w:val="00403CFE"/>
    <w:rsid w:val="004170BD"/>
    <w:rsid w:val="00421732"/>
    <w:rsid w:val="00432821"/>
    <w:rsid w:val="00432B76"/>
    <w:rsid w:val="00442D21"/>
    <w:rsid w:val="00446754"/>
    <w:rsid w:val="004525CA"/>
    <w:rsid w:val="00463DC1"/>
    <w:rsid w:val="004940D2"/>
    <w:rsid w:val="004970D9"/>
    <w:rsid w:val="004B31DD"/>
    <w:rsid w:val="004B5622"/>
    <w:rsid w:val="004D16D8"/>
    <w:rsid w:val="004E1CB2"/>
    <w:rsid w:val="004F7535"/>
    <w:rsid w:val="005267D4"/>
    <w:rsid w:val="005327E9"/>
    <w:rsid w:val="00560C3B"/>
    <w:rsid w:val="005635C5"/>
    <w:rsid w:val="00572082"/>
    <w:rsid w:val="0057301B"/>
    <w:rsid w:val="0057417D"/>
    <w:rsid w:val="005744D0"/>
    <w:rsid w:val="00584955"/>
    <w:rsid w:val="005A24B9"/>
    <w:rsid w:val="005A68F5"/>
    <w:rsid w:val="005A6C34"/>
    <w:rsid w:val="005B09C5"/>
    <w:rsid w:val="005B1158"/>
    <w:rsid w:val="005B6797"/>
    <w:rsid w:val="005C0DA3"/>
    <w:rsid w:val="005D4038"/>
    <w:rsid w:val="005D60E6"/>
    <w:rsid w:val="005E06CE"/>
    <w:rsid w:val="005E122F"/>
    <w:rsid w:val="005F184B"/>
    <w:rsid w:val="005F6A4A"/>
    <w:rsid w:val="00602E37"/>
    <w:rsid w:val="00607DD6"/>
    <w:rsid w:val="00616411"/>
    <w:rsid w:val="00616741"/>
    <w:rsid w:val="00640AFE"/>
    <w:rsid w:val="00641277"/>
    <w:rsid w:val="00641DAA"/>
    <w:rsid w:val="00646CB7"/>
    <w:rsid w:val="00664F6D"/>
    <w:rsid w:val="00667B4C"/>
    <w:rsid w:val="00667E9F"/>
    <w:rsid w:val="00675254"/>
    <w:rsid w:val="00681B92"/>
    <w:rsid w:val="0068688C"/>
    <w:rsid w:val="006A5846"/>
    <w:rsid w:val="006A702F"/>
    <w:rsid w:val="006B7307"/>
    <w:rsid w:val="006C031D"/>
    <w:rsid w:val="006D5D64"/>
    <w:rsid w:val="006E4C2B"/>
    <w:rsid w:val="006E7FEE"/>
    <w:rsid w:val="006F0AA7"/>
    <w:rsid w:val="006F1256"/>
    <w:rsid w:val="006F379D"/>
    <w:rsid w:val="00703444"/>
    <w:rsid w:val="00713FD7"/>
    <w:rsid w:val="00755F2D"/>
    <w:rsid w:val="00764633"/>
    <w:rsid w:val="0077619E"/>
    <w:rsid w:val="007846B5"/>
    <w:rsid w:val="00785F39"/>
    <w:rsid w:val="007A5BB3"/>
    <w:rsid w:val="007B30C8"/>
    <w:rsid w:val="007D561B"/>
    <w:rsid w:val="007E3A2A"/>
    <w:rsid w:val="007F3D34"/>
    <w:rsid w:val="007F716C"/>
    <w:rsid w:val="008056DA"/>
    <w:rsid w:val="00806878"/>
    <w:rsid w:val="00825539"/>
    <w:rsid w:val="008264CE"/>
    <w:rsid w:val="00827772"/>
    <w:rsid w:val="00840988"/>
    <w:rsid w:val="00872A98"/>
    <w:rsid w:val="00873F73"/>
    <w:rsid w:val="00875C4E"/>
    <w:rsid w:val="008A20A1"/>
    <w:rsid w:val="008C3118"/>
    <w:rsid w:val="008E1FCF"/>
    <w:rsid w:val="00904C1C"/>
    <w:rsid w:val="00905594"/>
    <w:rsid w:val="00925552"/>
    <w:rsid w:val="009301ED"/>
    <w:rsid w:val="00932360"/>
    <w:rsid w:val="00940CEF"/>
    <w:rsid w:val="00945797"/>
    <w:rsid w:val="00945AFA"/>
    <w:rsid w:val="00957DAB"/>
    <w:rsid w:val="00964593"/>
    <w:rsid w:val="009646DF"/>
    <w:rsid w:val="00983668"/>
    <w:rsid w:val="00983A4C"/>
    <w:rsid w:val="009845E7"/>
    <w:rsid w:val="00990193"/>
    <w:rsid w:val="009B1767"/>
    <w:rsid w:val="009C0C55"/>
    <w:rsid w:val="009C1C66"/>
    <w:rsid w:val="00A06791"/>
    <w:rsid w:val="00A06C6B"/>
    <w:rsid w:val="00A45E07"/>
    <w:rsid w:val="00A501A3"/>
    <w:rsid w:val="00A6278A"/>
    <w:rsid w:val="00A639A1"/>
    <w:rsid w:val="00A80D8E"/>
    <w:rsid w:val="00A96C6F"/>
    <w:rsid w:val="00AA0872"/>
    <w:rsid w:val="00AA4920"/>
    <w:rsid w:val="00AC4179"/>
    <w:rsid w:val="00AD1655"/>
    <w:rsid w:val="00AD5E93"/>
    <w:rsid w:val="00AE12DB"/>
    <w:rsid w:val="00AF167E"/>
    <w:rsid w:val="00AF37B8"/>
    <w:rsid w:val="00B04C33"/>
    <w:rsid w:val="00B22EA2"/>
    <w:rsid w:val="00B267C8"/>
    <w:rsid w:val="00B33F02"/>
    <w:rsid w:val="00B37D99"/>
    <w:rsid w:val="00B44231"/>
    <w:rsid w:val="00B659B0"/>
    <w:rsid w:val="00B73736"/>
    <w:rsid w:val="00B83E7B"/>
    <w:rsid w:val="00BB04A9"/>
    <w:rsid w:val="00BB11C9"/>
    <w:rsid w:val="00BC1B86"/>
    <w:rsid w:val="00BC4347"/>
    <w:rsid w:val="00BD4456"/>
    <w:rsid w:val="00BD45CE"/>
    <w:rsid w:val="00BD6C78"/>
    <w:rsid w:val="00BE7C6B"/>
    <w:rsid w:val="00BF34F3"/>
    <w:rsid w:val="00C028C1"/>
    <w:rsid w:val="00C058B3"/>
    <w:rsid w:val="00C068FC"/>
    <w:rsid w:val="00C10D5D"/>
    <w:rsid w:val="00C20845"/>
    <w:rsid w:val="00C264F1"/>
    <w:rsid w:val="00C270E7"/>
    <w:rsid w:val="00C27EBA"/>
    <w:rsid w:val="00C40368"/>
    <w:rsid w:val="00C41CA1"/>
    <w:rsid w:val="00C44A25"/>
    <w:rsid w:val="00C453B6"/>
    <w:rsid w:val="00C45B71"/>
    <w:rsid w:val="00C51627"/>
    <w:rsid w:val="00C56997"/>
    <w:rsid w:val="00C61EEF"/>
    <w:rsid w:val="00C64F72"/>
    <w:rsid w:val="00C7348C"/>
    <w:rsid w:val="00C94FF2"/>
    <w:rsid w:val="00CA7700"/>
    <w:rsid w:val="00CB3E2A"/>
    <w:rsid w:val="00CD68DF"/>
    <w:rsid w:val="00CE3F12"/>
    <w:rsid w:val="00CF0655"/>
    <w:rsid w:val="00D06C36"/>
    <w:rsid w:val="00D11DB7"/>
    <w:rsid w:val="00D176E0"/>
    <w:rsid w:val="00D36ADC"/>
    <w:rsid w:val="00D466ED"/>
    <w:rsid w:val="00D603A6"/>
    <w:rsid w:val="00D846DC"/>
    <w:rsid w:val="00D9676C"/>
    <w:rsid w:val="00DB293F"/>
    <w:rsid w:val="00DB78C0"/>
    <w:rsid w:val="00DC4326"/>
    <w:rsid w:val="00DD0A50"/>
    <w:rsid w:val="00DD4826"/>
    <w:rsid w:val="00DE2238"/>
    <w:rsid w:val="00E0215B"/>
    <w:rsid w:val="00E11F54"/>
    <w:rsid w:val="00E52FF8"/>
    <w:rsid w:val="00E54287"/>
    <w:rsid w:val="00E55874"/>
    <w:rsid w:val="00E615AB"/>
    <w:rsid w:val="00E70F97"/>
    <w:rsid w:val="00E72348"/>
    <w:rsid w:val="00E802B1"/>
    <w:rsid w:val="00E865D4"/>
    <w:rsid w:val="00EA5302"/>
    <w:rsid w:val="00EB7A75"/>
    <w:rsid w:val="00EC4BCA"/>
    <w:rsid w:val="00ED6DAF"/>
    <w:rsid w:val="00EE735A"/>
    <w:rsid w:val="00EF0EDB"/>
    <w:rsid w:val="00EF7697"/>
    <w:rsid w:val="00F03536"/>
    <w:rsid w:val="00F0413D"/>
    <w:rsid w:val="00F108F5"/>
    <w:rsid w:val="00F13819"/>
    <w:rsid w:val="00F23AC7"/>
    <w:rsid w:val="00F2496F"/>
    <w:rsid w:val="00F2666D"/>
    <w:rsid w:val="00F446B4"/>
    <w:rsid w:val="00F45253"/>
    <w:rsid w:val="00F506FB"/>
    <w:rsid w:val="00F623F3"/>
    <w:rsid w:val="00F92DB4"/>
    <w:rsid w:val="00F95D16"/>
    <w:rsid w:val="00F960FD"/>
    <w:rsid w:val="00FA0BE3"/>
    <w:rsid w:val="00FA1835"/>
    <w:rsid w:val="00FB1E29"/>
    <w:rsid w:val="00FB5218"/>
    <w:rsid w:val="00FC1754"/>
    <w:rsid w:val="00FE01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BDEC6A"/>
  <w15:docId w15:val="{A4121E30-7B14-4104-926B-711C3B58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EB7A75"/>
  </w:style>
  <w:style w:type="paragraph" w:styleId="Heading1">
    <w:name w:val="heading 1"/>
    <w:basedOn w:val="Normal"/>
    <w:next w:val="Normal"/>
    <w:link w:val="Heading1Char"/>
    <w:uiPriority w:val="9"/>
    <w:semiHidden/>
    <w:qFormat/>
    <w:rsid w:val="00B22EA2"/>
    <w:pPr>
      <w:keepNext/>
      <w:keepLines/>
      <w:spacing w:before="240" w:after="0"/>
      <w:outlineLvl w:val="0"/>
    </w:pPr>
    <w:rPr>
      <w:rFonts w:asciiTheme="majorHAnsi" w:eastAsiaTheme="majorEastAsia" w:hAnsiTheme="majorHAnsi" w:cstheme="majorBidi"/>
      <w:color w:val="5B445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2FooterText">
    <w:name w:val="12) Footer Text"/>
    <w:basedOn w:val="DefaultParagraphFont"/>
    <w:uiPriority w:val="1"/>
    <w:qFormat/>
    <w:rsid w:val="001E6664"/>
    <w:rPr>
      <w:rFonts w:asciiTheme="minorHAnsi" w:hAnsiTheme="minorHAnsi"/>
      <w:b/>
      <w:sz w:val="22"/>
    </w:rPr>
  </w:style>
  <w:style w:type="table" w:styleId="TableGrid">
    <w:name w:val="Table Grid"/>
    <w:basedOn w:val="TableNormal"/>
    <w:uiPriority w:val="39"/>
    <w:rsid w:val="00EA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ReportTitle">
    <w:name w:val="08) Report Title"/>
    <w:basedOn w:val="Normal"/>
    <w:qFormat/>
    <w:rsid w:val="00EA5302"/>
    <w:pPr>
      <w:spacing w:after="0" w:line="440" w:lineRule="exact"/>
    </w:pPr>
    <w:rPr>
      <w:b/>
      <w:sz w:val="36"/>
      <w:szCs w:val="36"/>
    </w:rPr>
  </w:style>
  <w:style w:type="paragraph" w:customStyle="1" w:styleId="02BoldBoldText">
    <w:name w:val="02) Bold [Bold Text]"/>
    <w:basedOn w:val="Normal"/>
    <w:qFormat/>
    <w:rsid w:val="00B22EA2"/>
    <w:pPr>
      <w:spacing w:after="0" w:line="460" w:lineRule="exact"/>
      <w:outlineLvl w:val="0"/>
    </w:pPr>
    <w:rPr>
      <w:b/>
      <w:sz w:val="24"/>
      <w:szCs w:val="24"/>
    </w:rPr>
  </w:style>
  <w:style w:type="paragraph" w:customStyle="1" w:styleId="01RegularRegularText">
    <w:name w:val="01) Regular [Regular Text]"/>
    <w:basedOn w:val="Normal"/>
    <w:qFormat/>
    <w:rsid w:val="004525CA"/>
    <w:pPr>
      <w:tabs>
        <w:tab w:val="left" w:pos="510"/>
      </w:tabs>
      <w:spacing w:after="0" w:line="460" w:lineRule="exact"/>
    </w:pPr>
    <w:rPr>
      <w:sz w:val="24"/>
      <w:szCs w:val="24"/>
    </w:rPr>
  </w:style>
  <w:style w:type="table" w:customStyle="1" w:styleId="ABPFirstPageTableNoBorders">
    <w:name w:val="ABP_First Page Table_No Borders"/>
    <w:basedOn w:val="TableNormal"/>
    <w:uiPriority w:val="99"/>
    <w:rsid w:val="002C618F"/>
    <w:pPr>
      <w:spacing w:after="0" w:line="460" w:lineRule="exact"/>
    </w:pPr>
    <w:rPr>
      <w:sz w:val="24"/>
    </w:rPr>
    <w:tblPr/>
  </w:style>
  <w:style w:type="paragraph" w:customStyle="1" w:styleId="09SectionHeading">
    <w:name w:val="09) Section Heading"/>
    <w:basedOn w:val="02BoldBoldText"/>
    <w:qFormat/>
    <w:rsid w:val="00133421"/>
  </w:style>
  <w:style w:type="paragraph" w:customStyle="1" w:styleId="04BulletedBulletedTextRegular">
    <w:name w:val="04) Bulleted [Bulleted Text (Regular)]"/>
    <w:basedOn w:val="05NumberedNumberedTextRegular"/>
    <w:qFormat/>
    <w:rsid w:val="006A702F"/>
    <w:pPr>
      <w:numPr>
        <w:numId w:val="10"/>
      </w:numPr>
    </w:pPr>
  </w:style>
  <w:style w:type="paragraph" w:customStyle="1" w:styleId="07NSubheadingsNumberedSubheadings">
    <w:name w:val="07) N/Subheadings [Numbered Subheadings]"/>
    <w:basedOn w:val="01RegularRegularText"/>
    <w:qFormat/>
    <w:rsid w:val="00397C8A"/>
    <w:pPr>
      <w:numPr>
        <w:numId w:val="12"/>
      </w:numPr>
    </w:pPr>
  </w:style>
  <w:style w:type="paragraph" w:styleId="ListParagraph">
    <w:name w:val="List Paragraph"/>
    <w:basedOn w:val="Normal"/>
    <w:uiPriority w:val="34"/>
    <w:semiHidden/>
    <w:qFormat/>
    <w:rsid w:val="00EA5302"/>
    <w:pPr>
      <w:ind w:left="720"/>
      <w:contextualSpacing/>
    </w:pPr>
  </w:style>
  <w:style w:type="paragraph" w:customStyle="1" w:styleId="06NSectionNumberedSectionHeadings">
    <w:name w:val="06) N/Section [Numbered Section Headings]"/>
    <w:basedOn w:val="09SectionHeading"/>
    <w:qFormat/>
    <w:rsid w:val="00806878"/>
    <w:pPr>
      <w:numPr>
        <w:numId w:val="3"/>
      </w:numPr>
    </w:pPr>
  </w:style>
  <w:style w:type="paragraph" w:customStyle="1" w:styleId="05NumberedNumberedTextRegular">
    <w:name w:val="05) Numbered [Numbered Text (Regular)]"/>
    <w:basedOn w:val="01RegularRegularText"/>
    <w:qFormat/>
    <w:rsid w:val="00755F2D"/>
    <w:pPr>
      <w:numPr>
        <w:numId w:val="7"/>
      </w:numPr>
    </w:pPr>
  </w:style>
  <w:style w:type="paragraph" w:customStyle="1" w:styleId="03ABCTextRegular">
    <w:name w:val="03) ABC Text (Regular)"/>
    <w:basedOn w:val="07NSubheadingsNumberedSubheadings"/>
    <w:qFormat/>
    <w:rsid w:val="005327E9"/>
    <w:pPr>
      <w:numPr>
        <w:numId w:val="13"/>
      </w:numPr>
    </w:pPr>
  </w:style>
  <w:style w:type="paragraph" w:customStyle="1" w:styleId="10HCentredHeadingCentred">
    <w:name w:val="10) H/Centred [Heading Centred]"/>
    <w:basedOn w:val="09SectionHeading"/>
    <w:qFormat/>
    <w:rsid w:val="00B04C33"/>
    <w:pPr>
      <w:jc w:val="center"/>
    </w:pPr>
  </w:style>
  <w:style w:type="paragraph" w:customStyle="1" w:styleId="11HCapsHeadingCaps">
    <w:name w:val="11) H/Caps [Heading Caps]"/>
    <w:basedOn w:val="09SectionHeading"/>
    <w:qFormat/>
    <w:rsid w:val="005D60E6"/>
    <w:rPr>
      <w:caps/>
    </w:rPr>
  </w:style>
  <w:style w:type="character" w:styleId="PlaceholderText">
    <w:name w:val="Placeholder Text"/>
    <w:basedOn w:val="DefaultParagraphFont"/>
    <w:uiPriority w:val="99"/>
    <w:semiHidden/>
    <w:rsid w:val="00667B4C"/>
    <w:rPr>
      <w:color w:val="808080"/>
    </w:rPr>
  </w:style>
  <w:style w:type="paragraph" w:styleId="Header">
    <w:name w:val="header"/>
    <w:basedOn w:val="Normal"/>
    <w:link w:val="HeaderChar"/>
    <w:uiPriority w:val="99"/>
    <w:unhideWhenUsed/>
    <w:rsid w:val="00D06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C36"/>
  </w:style>
  <w:style w:type="paragraph" w:styleId="Footer">
    <w:name w:val="footer"/>
    <w:basedOn w:val="Normal"/>
    <w:link w:val="FooterChar"/>
    <w:uiPriority w:val="99"/>
    <w:unhideWhenUsed/>
    <w:rsid w:val="00D06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C36"/>
  </w:style>
  <w:style w:type="paragraph" w:styleId="NormalWeb">
    <w:name w:val="Normal (Web)"/>
    <w:basedOn w:val="Normal"/>
    <w:uiPriority w:val="99"/>
    <w:semiHidden/>
    <w:unhideWhenUsed/>
    <w:rsid w:val="00113ACA"/>
    <w:pPr>
      <w:spacing w:after="225" w:line="240" w:lineRule="auto"/>
      <w:jc w:val="both"/>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C1E17"/>
    <w:rPr>
      <w:color w:val="385888" w:themeColor="hyperlink"/>
      <w:u w:val="single"/>
    </w:rPr>
  </w:style>
  <w:style w:type="character" w:styleId="FollowedHyperlink">
    <w:name w:val="FollowedHyperlink"/>
    <w:basedOn w:val="DefaultParagraphFont"/>
    <w:uiPriority w:val="99"/>
    <w:semiHidden/>
    <w:unhideWhenUsed/>
    <w:rsid w:val="006F0AA7"/>
    <w:rPr>
      <w:color w:val="A8629A" w:themeColor="followedHyperlink"/>
      <w:u w:val="single"/>
    </w:rPr>
  </w:style>
  <w:style w:type="paragraph" w:styleId="Caption">
    <w:name w:val="caption"/>
    <w:basedOn w:val="Normal"/>
    <w:next w:val="Normal"/>
    <w:uiPriority w:val="35"/>
    <w:unhideWhenUsed/>
    <w:qFormat/>
    <w:rsid w:val="000212CD"/>
    <w:pPr>
      <w:spacing w:after="200" w:line="240" w:lineRule="auto"/>
    </w:pPr>
    <w:rPr>
      <w:i/>
      <w:iCs/>
      <w:color w:val="4B4B4B" w:themeColor="text2"/>
      <w:sz w:val="18"/>
      <w:szCs w:val="18"/>
    </w:rPr>
  </w:style>
  <w:style w:type="character" w:customStyle="1" w:styleId="Heading1Char">
    <w:name w:val="Heading 1 Char"/>
    <w:basedOn w:val="DefaultParagraphFont"/>
    <w:link w:val="Heading1"/>
    <w:uiPriority w:val="9"/>
    <w:semiHidden/>
    <w:rsid w:val="00B22EA2"/>
    <w:rPr>
      <w:rFonts w:asciiTheme="majorHAnsi" w:eastAsiaTheme="majorEastAsia" w:hAnsiTheme="majorHAnsi" w:cstheme="majorBidi"/>
      <w:color w:val="5B445A" w:themeColor="accent1" w:themeShade="BF"/>
      <w:sz w:val="32"/>
      <w:szCs w:val="32"/>
    </w:rPr>
  </w:style>
  <w:style w:type="paragraph" w:styleId="TOCHeading">
    <w:name w:val="TOC Heading"/>
    <w:basedOn w:val="Heading1"/>
    <w:next w:val="Normal"/>
    <w:uiPriority w:val="39"/>
    <w:unhideWhenUsed/>
    <w:qFormat/>
    <w:rsid w:val="00B22EA2"/>
    <w:pPr>
      <w:outlineLvl w:val="9"/>
    </w:pPr>
    <w:rPr>
      <w:lang w:val="en-US"/>
    </w:rPr>
  </w:style>
  <w:style w:type="paragraph" w:styleId="TOC1">
    <w:name w:val="toc 1"/>
    <w:basedOn w:val="Normal"/>
    <w:next w:val="Normal"/>
    <w:autoRedefine/>
    <w:uiPriority w:val="39"/>
    <w:unhideWhenUsed/>
    <w:rsid w:val="00B22EA2"/>
    <w:pPr>
      <w:spacing w:after="100"/>
    </w:pPr>
  </w:style>
  <w:style w:type="table" w:customStyle="1" w:styleId="TableGrid2">
    <w:name w:val="Table Grid2"/>
    <w:basedOn w:val="TableNormal"/>
    <w:next w:val="TableGrid"/>
    <w:uiPriority w:val="39"/>
    <w:rsid w:val="001E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AFE"/>
    <w:rPr>
      <w:rFonts w:ascii="Segoe UI" w:hAnsi="Segoe UI" w:cs="Segoe UI"/>
      <w:sz w:val="18"/>
      <w:szCs w:val="18"/>
    </w:rPr>
  </w:style>
  <w:style w:type="paragraph" w:styleId="FootnoteText">
    <w:name w:val="footnote text"/>
    <w:basedOn w:val="Normal"/>
    <w:link w:val="FootnoteTextChar"/>
    <w:uiPriority w:val="99"/>
    <w:semiHidden/>
    <w:unhideWhenUsed/>
    <w:rsid w:val="00244A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A14"/>
    <w:rPr>
      <w:sz w:val="20"/>
      <w:szCs w:val="20"/>
    </w:rPr>
  </w:style>
  <w:style w:type="character" w:styleId="FootnoteReference">
    <w:name w:val="footnote reference"/>
    <w:basedOn w:val="DefaultParagraphFont"/>
    <w:uiPriority w:val="99"/>
    <w:semiHidden/>
    <w:unhideWhenUsed/>
    <w:rsid w:val="00244A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0766">
      <w:bodyDiv w:val="1"/>
      <w:marLeft w:val="0"/>
      <w:marRight w:val="0"/>
      <w:marTop w:val="0"/>
      <w:marBottom w:val="0"/>
      <w:divBdr>
        <w:top w:val="none" w:sz="0" w:space="0" w:color="auto"/>
        <w:left w:val="none" w:sz="0" w:space="0" w:color="auto"/>
        <w:bottom w:val="none" w:sz="0" w:space="0" w:color="auto"/>
        <w:right w:val="none" w:sz="0" w:space="0" w:color="auto"/>
      </w:divBdr>
      <w:divsChild>
        <w:div w:id="229582707">
          <w:marLeft w:val="0"/>
          <w:marRight w:val="0"/>
          <w:marTop w:val="0"/>
          <w:marBottom w:val="0"/>
          <w:divBdr>
            <w:top w:val="none" w:sz="0" w:space="0" w:color="auto"/>
            <w:left w:val="none" w:sz="0" w:space="0" w:color="auto"/>
            <w:bottom w:val="none" w:sz="0" w:space="0" w:color="auto"/>
            <w:right w:val="none" w:sz="0" w:space="0" w:color="auto"/>
          </w:divBdr>
          <w:divsChild>
            <w:div w:id="103836027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360788399">
      <w:bodyDiv w:val="1"/>
      <w:marLeft w:val="0"/>
      <w:marRight w:val="0"/>
      <w:marTop w:val="0"/>
      <w:marBottom w:val="0"/>
      <w:divBdr>
        <w:top w:val="none" w:sz="0" w:space="0" w:color="auto"/>
        <w:left w:val="none" w:sz="0" w:space="0" w:color="auto"/>
        <w:bottom w:val="none" w:sz="0" w:space="0" w:color="auto"/>
        <w:right w:val="none" w:sz="0" w:space="0" w:color="auto"/>
      </w:divBdr>
      <w:divsChild>
        <w:div w:id="1304121500">
          <w:marLeft w:val="0"/>
          <w:marRight w:val="0"/>
          <w:marTop w:val="0"/>
          <w:marBottom w:val="0"/>
          <w:divBdr>
            <w:top w:val="none" w:sz="0" w:space="0" w:color="auto"/>
            <w:left w:val="none" w:sz="0" w:space="0" w:color="auto"/>
            <w:bottom w:val="none" w:sz="0" w:space="0" w:color="auto"/>
            <w:right w:val="none" w:sz="0" w:space="0" w:color="auto"/>
          </w:divBdr>
          <w:divsChild>
            <w:div w:id="178044700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615328802">
      <w:bodyDiv w:val="1"/>
      <w:marLeft w:val="0"/>
      <w:marRight w:val="0"/>
      <w:marTop w:val="0"/>
      <w:marBottom w:val="0"/>
      <w:divBdr>
        <w:top w:val="none" w:sz="0" w:space="0" w:color="auto"/>
        <w:left w:val="none" w:sz="0" w:space="0" w:color="auto"/>
        <w:bottom w:val="none" w:sz="0" w:space="0" w:color="auto"/>
        <w:right w:val="none" w:sz="0" w:space="0" w:color="auto"/>
      </w:divBdr>
      <w:divsChild>
        <w:div w:id="1700621144">
          <w:marLeft w:val="0"/>
          <w:marRight w:val="0"/>
          <w:marTop w:val="0"/>
          <w:marBottom w:val="0"/>
          <w:divBdr>
            <w:top w:val="none" w:sz="0" w:space="0" w:color="auto"/>
            <w:left w:val="none" w:sz="0" w:space="0" w:color="auto"/>
            <w:bottom w:val="none" w:sz="0" w:space="0" w:color="auto"/>
            <w:right w:val="none" w:sz="0" w:space="0" w:color="auto"/>
          </w:divBdr>
          <w:divsChild>
            <w:div w:id="1591741950">
              <w:marLeft w:val="0"/>
              <w:marRight w:val="0"/>
              <w:marTop w:val="0"/>
              <w:marBottom w:val="0"/>
              <w:divBdr>
                <w:top w:val="none" w:sz="0" w:space="0" w:color="auto"/>
                <w:left w:val="none" w:sz="0" w:space="0" w:color="auto"/>
                <w:bottom w:val="none" w:sz="0" w:space="0" w:color="auto"/>
                <w:right w:val="none" w:sz="0" w:space="0" w:color="auto"/>
              </w:divBdr>
              <w:divsChild>
                <w:div w:id="10957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5521">
      <w:bodyDiv w:val="1"/>
      <w:marLeft w:val="0"/>
      <w:marRight w:val="0"/>
      <w:marTop w:val="0"/>
      <w:marBottom w:val="0"/>
      <w:divBdr>
        <w:top w:val="none" w:sz="0" w:space="0" w:color="auto"/>
        <w:left w:val="none" w:sz="0" w:space="0" w:color="auto"/>
        <w:bottom w:val="none" w:sz="0" w:space="0" w:color="auto"/>
        <w:right w:val="none" w:sz="0" w:space="0" w:color="auto"/>
      </w:divBdr>
      <w:divsChild>
        <w:div w:id="1745487447">
          <w:marLeft w:val="0"/>
          <w:marRight w:val="0"/>
          <w:marTop w:val="0"/>
          <w:marBottom w:val="0"/>
          <w:divBdr>
            <w:top w:val="none" w:sz="0" w:space="0" w:color="auto"/>
            <w:left w:val="none" w:sz="0" w:space="0" w:color="auto"/>
            <w:bottom w:val="none" w:sz="0" w:space="0" w:color="auto"/>
            <w:right w:val="none" w:sz="0" w:space="0" w:color="auto"/>
          </w:divBdr>
          <w:divsChild>
            <w:div w:id="28049702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954482729">
      <w:bodyDiv w:val="1"/>
      <w:marLeft w:val="0"/>
      <w:marRight w:val="0"/>
      <w:marTop w:val="0"/>
      <w:marBottom w:val="0"/>
      <w:divBdr>
        <w:top w:val="none" w:sz="0" w:space="0" w:color="auto"/>
        <w:left w:val="none" w:sz="0" w:space="0" w:color="auto"/>
        <w:bottom w:val="none" w:sz="0" w:space="0" w:color="auto"/>
        <w:right w:val="none" w:sz="0" w:space="0" w:color="auto"/>
      </w:divBdr>
      <w:divsChild>
        <w:div w:id="522328531">
          <w:marLeft w:val="0"/>
          <w:marRight w:val="0"/>
          <w:marTop w:val="0"/>
          <w:marBottom w:val="0"/>
          <w:divBdr>
            <w:top w:val="none" w:sz="0" w:space="0" w:color="auto"/>
            <w:left w:val="none" w:sz="0" w:space="0" w:color="auto"/>
            <w:bottom w:val="none" w:sz="0" w:space="0" w:color="auto"/>
            <w:right w:val="none" w:sz="0" w:space="0" w:color="auto"/>
          </w:divBdr>
          <w:divsChild>
            <w:div w:id="195809897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ortforireland.ie" TargetMode="External"/><Relationship Id="rId18" Type="http://schemas.openxmlformats.org/officeDocument/2006/relationships/hyperlink" Target="http://www.irishrail.ie" TargetMode="Externa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ransportforieland.ie" TargetMode="External"/><Relationship Id="rId29" Type="http://schemas.openxmlformats.org/officeDocument/2006/relationships/image" Target="media/image10.jpeg"/><Relationship Id="rId11" Type="http://schemas.openxmlformats.org/officeDocument/2006/relationships/hyperlink" Target="http://www.pleanala.ie"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useireann.ie"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dublinbikes.ie" TargetMode="External"/><Relationship Id="rId31" Type="http://schemas.openxmlformats.org/officeDocument/2006/relationships/image" Target="media/image12.jpeg"/><Relationship Id="rId44" Type="http://schemas.openxmlformats.org/officeDocument/2006/relationships/hyperlink" Target="http://www.pleanala.ie" TargetMode="External"/><Relationship Id="rId4" Type="http://schemas.openxmlformats.org/officeDocument/2006/relationships/settings" Target="settings.xml"/><Relationship Id="rId9" Type="http://schemas.openxmlformats.org/officeDocument/2006/relationships/hyperlink" Target="mailto:bord@pleanala.ie" TargetMode="External"/><Relationship Id="rId14" Type="http://schemas.openxmlformats.org/officeDocument/2006/relationships/hyperlink" Target="http://www.dublinbus.i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hyperlink" Target="mailto:bord@pleanala.ie" TargetMode="External"/><Relationship Id="rId48" Type="http://schemas.openxmlformats.org/officeDocument/2006/relationships/fontTable" Target="fontTable.xml"/><Relationship Id="rId8" Type="http://schemas.openxmlformats.org/officeDocument/2006/relationships/hyperlink" Target="mailto:Neil%20ag%20accessofficer@pleanala.ie" TargetMode="External"/><Relationship Id="rId3" Type="http://schemas.openxmlformats.org/officeDocument/2006/relationships/styles" Target="styles.xml"/><Relationship Id="rId12" Type="http://schemas.openxmlformats.org/officeDocument/2006/relationships/hyperlink" Target="http://www.journeyplanner.transportforireland.ie/nta/XSLT_TRIP_REQUEST2?language=en" TargetMode="External"/><Relationship Id="rId17" Type="http://schemas.openxmlformats.org/officeDocument/2006/relationships/hyperlink" Target="http://www.luas.ie" TargetMode="External"/><Relationship Id="rId25" Type="http://schemas.openxmlformats.org/officeDocument/2006/relationships/image" Target="media/image6.png"/><Relationship Id="rId33" Type="http://schemas.openxmlformats.org/officeDocument/2006/relationships/hyperlink" Target="mailto:bord@pleanala.ie" TargetMode="External"/><Relationship Id="rId38" Type="http://schemas.openxmlformats.org/officeDocument/2006/relationships/image" Target="media/image18.jpeg"/><Relationship Id="rId46" Type="http://schemas.openxmlformats.org/officeDocument/2006/relationships/header" Target="header1.xml"/><Relationship Id="rId20" Type="http://schemas.openxmlformats.org/officeDocument/2006/relationships/hyperlink" Target="http://www.transportforireland.ie"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J:\MSOFFICE\TEMPLATE\Corporate%20Templates%202013\Colour%20Logo%20RHS%20Template.dotx" TargetMode="External"/></Relationships>
</file>

<file path=word/theme/theme1.xml><?xml version="1.0" encoding="utf-8"?>
<a:theme xmlns:a="http://schemas.openxmlformats.org/drawingml/2006/main" name="ABP_MasterTheme_Oct15">
  <a:themeElements>
    <a:clrScheme name="ABP_MasterColours_Oct15">
      <a:dk1>
        <a:sysClr val="windowText" lastClr="000000"/>
      </a:dk1>
      <a:lt1>
        <a:sysClr val="window" lastClr="FFFFFF"/>
      </a:lt1>
      <a:dk2>
        <a:srgbClr val="4B4B4B"/>
      </a:dk2>
      <a:lt2>
        <a:srgbClr val="C09B57"/>
      </a:lt2>
      <a:accent1>
        <a:srgbClr val="7A5C79"/>
      </a:accent1>
      <a:accent2>
        <a:srgbClr val="59C3E7"/>
      </a:accent2>
      <a:accent3>
        <a:srgbClr val="A8B240"/>
      </a:accent3>
      <a:accent4>
        <a:srgbClr val="EB5A4E"/>
      </a:accent4>
      <a:accent5>
        <a:srgbClr val="007588"/>
      </a:accent5>
      <a:accent6>
        <a:srgbClr val="909B24"/>
      </a:accent6>
      <a:hlink>
        <a:srgbClr val="385888"/>
      </a:hlink>
      <a:folHlink>
        <a:srgbClr val="A8629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FAAF1-7CE8-4F2B-990F-617F475E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Colour Logo RHS Template</Template>
  <TotalTime>5</TotalTime>
  <Pages>24</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Doherty</dc:creator>
  <cp:lastModifiedBy>Mark Kielty</cp:lastModifiedBy>
  <cp:revision>5</cp:revision>
  <cp:lastPrinted>2021-12-01T13:30:00Z</cp:lastPrinted>
  <dcterms:created xsi:type="dcterms:W3CDTF">2021-12-01T12:18:00Z</dcterms:created>
  <dcterms:modified xsi:type="dcterms:W3CDTF">2021-12-01T13:30:00Z</dcterms:modified>
</cp:coreProperties>
</file>